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60AA" w14:textId="761C451C" w:rsidR="00425462" w:rsidRDefault="00B675EB" w:rsidP="00B675EB">
      <w:pPr>
        <w:jc w:val="center"/>
        <w:rPr>
          <w:rFonts w:ascii="Dartmouth Ruzicka" w:hAnsi="Dartmouth Ruzicka"/>
          <w:b/>
          <w:bCs/>
        </w:rPr>
      </w:pPr>
      <w:r w:rsidRPr="00B675EB">
        <w:rPr>
          <w:rFonts w:ascii="Dartmouth Ruzicka" w:hAnsi="Dartmouth Ruzicka"/>
          <w:b/>
          <w:bCs/>
        </w:rPr>
        <w:t>Proposal for an Honors Project in the Department of Music</w:t>
      </w:r>
    </w:p>
    <w:p w14:paraId="0EA1A043" w14:textId="698DE874" w:rsidR="00726918" w:rsidRDefault="00726918" w:rsidP="00726918">
      <w:pPr>
        <w:rPr>
          <w:rFonts w:ascii="Dartmouth Ruzicka" w:hAnsi="Dartmouth Ruzicka"/>
          <w:i/>
          <w:iCs/>
        </w:rPr>
      </w:pPr>
    </w:p>
    <w:p w14:paraId="041B9A3D" w14:textId="4DA2E48A" w:rsidR="00726918" w:rsidRPr="00726918" w:rsidRDefault="00726918" w:rsidP="00726918">
      <w:pPr>
        <w:rPr>
          <w:rFonts w:ascii="Dartmouth Ruzicka" w:hAnsi="Dartmouth Ruzicka"/>
          <w:i/>
          <w:iCs/>
        </w:rPr>
      </w:pPr>
      <w:r>
        <w:rPr>
          <w:rFonts w:ascii="Dartmouth Ruzicka" w:hAnsi="Dartmouth Ruzicka"/>
          <w:i/>
          <w:iCs/>
        </w:rPr>
        <w:t xml:space="preserve">Please complete this form in consultation with the faculty advisor for your proposed Honors project. Submit the completed form along with all required additional materials as a PDF via email to the Department Administrator </w:t>
      </w:r>
      <w:r w:rsidR="00AD491F" w:rsidRPr="00AD491F">
        <w:rPr>
          <w:rFonts w:ascii="Dartmouth Ruzicka" w:hAnsi="Dartmouth Ruzicka"/>
          <w:b/>
          <w:bCs/>
          <w:i/>
          <w:iCs/>
        </w:rPr>
        <w:t>no later than October 14</w:t>
      </w:r>
      <w:r w:rsidR="00AD491F">
        <w:rPr>
          <w:rFonts w:ascii="Dartmouth Ruzicka" w:hAnsi="Dartmouth Ruzicka"/>
          <w:i/>
          <w:iCs/>
        </w:rPr>
        <w:t xml:space="preserve"> of your senior year. </w:t>
      </w:r>
    </w:p>
    <w:p w14:paraId="47CB4255" w14:textId="77777777" w:rsidR="008C36D1" w:rsidRDefault="008C36D1" w:rsidP="00B675EB">
      <w:pPr>
        <w:rPr>
          <w:rFonts w:ascii="Dartmouth Ruzicka" w:hAnsi="Dartmouth Ruzicka"/>
        </w:rPr>
      </w:pPr>
    </w:p>
    <w:p w14:paraId="1FBCEA57" w14:textId="1CC189AC" w:rsidR="00B675EB" w:rsidRDefault="00B675EB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>Student name</w:t>
      </w:r>
      <w:r w:rsidR="00354E7C">
        <w:rPr>
          <w:rFonts w:ascii="Dartmouth Ruzicka" w:hAnsi="Dartmouth Ruzicka"/>
        </w:rPr>
        <w:t xml:space="preserve"> and class year</w:t>
      </w:r>
      <w:r>
        <w:rPr>
          <w:rFonts w:ascii="Dartmouth Ruzicka" w:hAnsi="Dartmouth Ruzicka"/>
        </w:rPr>
        <w:t>:</w:t>
      </w:r>
    </w:p>
    <w:p w14:paraId="235B4F2B" w14:textId="00F8FA7E" w:rsidR="00B675EB" w:rsidRDefault="00B675EB" w:rsidP="00B675EB">
      <w:pPr>
        <w:rPr>
          <w:rFonts w:ascii="Dartmouth Ruzicka" w:hAnsi="Dartmouth Ruzicka"/>
        </w:rPr>
      </w:pPr>
    </w:p>
    <w:p w14:paraId="6AAE6D64" w14:textId="2EDC14CC" w:rsidR="00B675EB" w:rsidRDefault="00B675EB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Faculty advisor: </w:t>
      </w:r>
    </w:p>
    <w:p w14:paraId="4C169234" w14:textId="18F3A24B" w:rsidR="00B675EB" w:rsidRDefault="00B675EB" w:rsidP="00B675EB">
      <w:pPr>
        <w:rPr>
          <w:rFonts w:ascii="Dartmouth Ruzicka" w:hAnsi="Dartmouth Ruzicka"/>
        </w:rPr>
      </w:pPr>
    </w:p>
    <w:p w14:paraId="55A5E313" w14:textId="50F9B3B3" w:rsidR="00B675EB" w:rsidRDefault="00B675EB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Second reader: </w:t>
      </w:r>
    </w:p>
    <w:p w14:paraId="166FBA3D" w14:textId="57487254" w:rsidR="00B675EB" w:rsidRDefault="00B675EB" w:rsidP="00B675EB">
      <w:pPr>
        <w:rPr>
          <w:rFonts w:ascii="Dartmouth Ruzicka" w:hAnsi="Dartmouth Ruzicka"/>
        </w:rPr>
      </w:pPr>
    </w:p>
    <w:p w14:paraId="1156D4E3" w14:textId="6D4DAFFB" w:rsidR="00B675EB" w:rsidRDefault="00354E7C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G.P.A. for Music courses taken so far: </w:t>
      </w:r>
    </w:p>
    <w:p w14:paraId="58652140" w14:textId="3AB971D6" w:rsidR="00354E7C" w:rsidRDefault="00354E7C" w:rsidP="00B675EB">
      <w:pPr>
        <w:rPr>
          <w:rFonts w:ascii="Dartmouth Ruzicka" w:hAnsi="Dartmouth Ruzicka"/>
        </w:rPr>
      </w:pPr>
    </w:p>
    <w:p w14:paraId="7750F38F" w14:textId="21340B60" w:rsidR="00354E7C" w:rsidRDefault="00354E7C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Cumulative G.P.A. for all college courses taken so far: </w:t>
      </w:r>
    </w:p>
    <w:p w14:paraId="64A52648" w14:textId="2EBA9224" w:rsidR="008C36D1" w:rsidRDefault="008C36D1" w:rsidP="00B675EB">
      <w:pPr>
        <w:rPr>
          <w:rFonts w:ascii="Dartmouth Ruzicka" w:hAnsi="Dartmouth Ruzicka"/>
        </w:rPr>
      </w:pPr>
    </w:p>
    <w:p w14:paraId="46853DD4" w14:textId="27DDD97C" w:rsidR="008C36D1" w:rsidRDefault="008C36D1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>Have you completed, or are you in the process of completing, all requirements for the Major in Music?</w:t>
      </w:r>
    </w:p>
    <w:p w14:paraId="7991EECA" w14:textId="6E82A39B" w:rsidR="00354E7C" w:rsidRDefault="00354E7C" w:rsidP="00B675EB">
      <w:pPr>
        <w:rPr>
          <w:rFonts w:ascii="Dartmouth Ruzicka" w:hAnsi="Dartmouth Ruzicka"/>
        </w:rPr>
      </w:pPr>
    </w:p>
    <w:p w14:paraId="24CB64A0" w14:textId="634DF465" w:rsidR="00354E7C" w:rsidRDefault="00354E7C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Project type </w:t>
      </w:r>
      <w:r w:rsidRPr="00AD491F">
        <w:rPr>
          <w:rFonts w:ascii="Dartmouth Ruzicka" w:hAnsi="Dartmouth Ruzicka"/>
          <w:i/>
          <w:iCs/>
        </w:rPr>
        <w:t>(circle or highlight one)</w:t>
      </w:r>
      <w:r>
        <w:rPr>
          <w:rFonts w:ascii="Dartmouth Ruzicka" w:hAnsi="Dartmouth Ruzicka"/>
        </w:rPr>
        <w:t>:</w:t>
      </w:r>
    </w:p>
    <w:p w14:paraId="40A5BC41" w14:textId="6DBB7BAE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Written Honors thesis</w:t>
      </w:r>
    </w:p>
    <w:p w14:paraId="4C84C230" w14:textId="56154C65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Recital and supporting paper</w:t>
      </w:r>
    </w:p>
    <w:p w14:paraId="0A2093AA" w14:textId="04BA9138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Musical composition and supporting paper</w:t>
      </w:r>
    </w:p>
    <w:p w14:paraId="0461B71D" w14:textId="4CBA6151" w:rsidR="00354E7C" w:rsidRDefault="00354E7C" w:rsidP="00354E7C">
      <w:pPr>
        <w:rPr>
          <w:rFonts w:ascii="Dartmouth Ruzicka" w:hAnsi="Dartmouth Ruzicka"/>
        </w:rPr>
      </w:pPr>
    </w:p>
    <w:p w14:paraId="0E28664E" w14:textId="162DEA72" w:rsidR="0060169D" w:rsidRDefault="0060169D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Brief statement of research topic (for written thesis), list of planned </w:t>
      </w:r>
      <w:bookmarkStart w:id="0" w:name="_Int_xaNKX3Bc"/>
      <w:proofErr w:type="gramStart"/>
      <w:r>
        <w:rPr>
          <w:rFonts w:ascii="Dartmouth Ruzicka" w:hAnsi="Dartmouth Ruzicka"/>
        </w:rPr>
        <w:t>repertoire</w:t>
      </w:r>
      <w:bookmarkEnd w:id="0"/>
      <w:proofErr w:type="gramEnd"/>
      <w:r>
        <w:rPr>
          <w:rFonts w:ascii="Dartmouth Ruzicka" w:hAnsi="Dartmouth Ruzicka"/>
        </w:rPr>
        <w:t xml:space="preserve"> (for recital), or description of planned composition</w:t>
      </w:r>
      <w:r w:rsidRPr="03198C78">
        <w:rPr>
          <w:rFonts w:ascii="Dartmouth Ruzicka" w:hAnsi="Dartmouth Ruzicka"/>
        </w:rPr>
        <w:t xml:space="preserve"> </w:t>
      </w:r>
      <w:r w:rsidRPr="03198C78">
        <w:rPr>
          <w:rFonts w:ascii="Dartmouth Ruzicka" w:hAnsi="Dartmouth Ruzicka"/>
          <w:i/>
          <w:iCs/>
        </w:rPr>
        <w:t>(75 words or fewer</w:t>
      </w:r>
      <w:r w:rsidRPr="03198C78">
        <w:rPr>
          <w:rFonts w:ascii="Dartmouth Ruzicka" w:hAnsi="Dartmouth Ruzicka"/>
        </w:rPr>
        <w:t>)</w:t>
      </w:r>
      <w:r w:rsidRPr="03198C78">
        <w:rPr>
          <w:rFonts w:ascii="Dartmouth Ruzicka" w:hAnsi="Dartmouth Ruzicka"/>
          <w:i/>
          <w:iCs/>
        </w:rPr>
        <w:t>:</w:t>
      </w:r>
    </w:p>
    <w:p w14:paraId="7E4B3CCD" w14:textId="6B47E000" w:rsidR="0060169D" w:rsidRDefault="0060169D" w:rsidP="00354E7C">
      <w:pPr>
        <w:rPr>
          <w:rFonts w:ascii="Dartmouth Ruzicka" w:hAnsi="Dartmouth Ruzicka"/>
        </w:rPr>
      </w:pPr>
    </w:p>
    <w:p w14:paraId="3F695EEE" w14:textId="486B9EE9" w:rsidR="005A22EA" w:rsidRDefault="005A22EA" w:rsidP="00354E7C">
      <w:pPr>
        <w:rPr>
          <w:rFonts w:ascii="Dartmouth Ruzicka" w:hAnsi="Dartmouth Ruzicka"/>
        </w:rPr>
      </w:pPr>
    </w:p>
    <w:p w14:paraId="63BC314D" w14:textId="45BC3CF3" w:rsidR="005A22EA" w:rsidRDefault="005A22EA" w:rsidP="00354E7C">
      <w:pPr>
        <w:rPr>
          <w:rFonts w:ascii="Dartmouth Ruzicka" w:hAnsi="Dartmouth Ruzicka"/>
        </w:rPr>
      </w:pPr>
    </w:p>
    <w:p w14:paraId="617B1848" w14:textId="77777777" w:rsidR="005A22EA" w:rsidRDefault="005A22EA" w:rsidP="00354E7C">
      <w:pPr>
        <w:rPr>
          <w:rFonts w:ascii="Dartmouth Ruzicka" w:hAnsi="Dartmouth Ruzicka"/>
        </w:rPr>
      </w:pPr>
    </w:p>
    <w:p w14:paraId="3C984606" w14:textId="77777777" w:rsidR="00AD491F" w:rsidRDefault="00AD491F" w:rsidP="00354E7C">
      <w:pPr>
        <w:rPr>
          <w:rFonts w:ascii="Dartmouth Ruzicka" w:hAnsi="Dartmouth Ruzicka"/>
        </w:rPr>
      </w:pPr>
    </w:p>
    <w:p w14:paraId="33CEDBB8" w14:textId="77777777" w:rsidR="00AD491F" w:rsidRDefault="00AD491F" w:rsidP="00354E7C">
      <w:pPr>
        <w:rPr>
          <w:rFonts w:ascii="Dartmouth Ruzicka" w:hAnsi="Dartmouth Ruzicka"/>
        </w:rPr>
      </w:pPr>
    </w:p>
    <w:p w14:paraId="44308C26" w14:textId="77777777" w:rsidR="00AD491F" w:rsidRDefault="00AD491F" w:rsidP="00354E7C">
      <w:pPr>
        <w:rPr>
          <w:rFonts w:ascii="Dartmouth Ruzicka" w:hAnsi="Dartmouth Ruzicka"/>
        </w:rPr>
      </w:pPr>
    </w:p>
    <w:p w14:paraId="08990420" w14:textId="77777777" w:rsidR="00AD491F" w:rsidRDefault="00AD491F" w:rsidP="00354E7C">
      <w:pPr>
        <w:rPr>
          <w:rFonts w:ascii="Dartmouth Ruzicka" w:hAnsi="Dartmouth Ruzicka"/>
        </w:rPr>
      </w:pPr>
    </w:p>
    <w:p w14:paraId="3B38F6D2" w14:textId="77777777" w:rsidR="00AD491F" w:rsidRDefault="00AD491F" w:rsidP="00354E7C">
      <w:pPr>
        <w:rPr>
          <w:rFonts w:ascii="Dartmouth Ruzicka" w:hAnsi="Dartmouth Ruzicka"/>
        </w:rPr>
      </w:pPr>
    </w:p>
    <w:p w14:paraId="00C38127" w14:textId="77777777" w:rsidR="00AD491F" w:rsidRDefault="00AD491F">
      <w:pPr>
        <w:rPr>
          <w:rFonts w:ascii="Dartmouth Ruzicka" w:hAnsi="Dartmouth Ruzicka"/>
        </w:rPr>
      </w:pPr>
      <w:r>
        <w:rPr>
          <w:rFonts w:ascii="Dartmouth Ruzicka" w:hAnsi="Dartmouth Ruzicka"/>
        </w:rPr>
        <w:br w:type="page"/>
      </w:r>
    </w:p>
    <w:p w14:paraId="4687360A" w14:textId="0946CBB9" w:rsidR="005A22EA" w:rsidRDefault="0060169D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lastRenderedPageBreak/>
        <w:t xml:space="preserve">Detailed </w:t>
      </w:r>
      <w:r w:rsidR="005A22EA">
        <w:rPr>
          <w:rFonts w:ascii="Dartmouth Ruzicka" w:hAnsi="Dartmouth Ruzicka"/>
        </w:rPr>
        <w:t xml:space="preserve">outline of project with explanation of research topic, </w:t>
      </w:r>
      <w:r w:rsidR="005A22EA" w:rsidRPr="03198C78">
        <w:rPr>
          <w:rFonts w:ascii="Dartmouth Ruzicka" w:hAnsi="Dartmouth Ruzicka"/>
        </w:rPr>
        <w:t xml:space="preserve">recital </w:t>
      </w:r>
      <w:r w:rsidR="005A22EA">
        <w:rPr>
          <w:rFonts w:ascii="Dartmouth Ruzicka" w:hAnsi="Dartmouth Ruzicka"/>
        </w:rPr>
        <w:t xml:space="preserve">repertoire, or composition and issues to be addressed </w:t>
      </w:r>
      <w:r w:rsidR="005A22EA" w:rsidRPr="03198C78">
        <w:rPr>
          <w:rFonts w:ascii="Dartmouth Ruzicka" w:hAnsi="Dartmouth Ruzicka"/>
          <w:i/>
          <w:iCs/>
        </w:rPr>
        <w:t>(750-1250 words</w:t>
      </w:r>
      <w:r w:rsidR="005A22EA" w:rsidRPr="00AD491F">
        <w:rPr>
          <w:rFonts w:ascii="Dartmouth Ruzicka" w:hAnsi="Dartmouth Ruzicka"/>
          <w:i/>
          <w:iCs/>
        </w:rPr>
        <w:t>):</w:t>
      </w:r>
      <w:r w:rsidR="005A22EA">
        <w:rPr>
          <w:rFonts w:ascii="Dartmouth Ruzicka" w:hAnsi="Dartmouth Ruzicka"/>
        </w:rPr>
        <w:t xml:space="preserve"> </w:t>
      </w:r>
    </w:p>
    <w:p w14:paraId="7438177D" w14:textId="26EA15A4" w:rsidR="005A22EA" w:rsidRDefault="005A22EA" w:rsidP="00354E7C">
      <w:pPr>
        <w:rPr>
          <w:rFonts w:ascii="Dartmouth Ruzicka" w:hAnsi="Dartmouth Ruzicka"/>
        </w:rPr>
      </w:pPr>
    </w:p>
    <w:p w14:paraId="7D4CF889" w14:textId="6592C926" w:rsidR="005A22EA" w:rsidRDefault="005A22EA" w:rsidP="00354E7C">
      <w:pPr>
        <w:rPr>
          <w:rFonts w:ascii="Dartmouth Ruzicka" w:hAnsi="Dartmouth Ruzicka"/>
        </w:rPr>
      </w:pPr>
    </w:p>
    <w:p w14:paraId="4B3BB369" w14:textId="4C5E9F9B" w:rsidR="00496946" w:rsidRDefault="00496946" w:rsidP="00354E7C">
      <w:pPr>
        <w:rPr>
          <w:rFonts w:ascii="Dartmouth Ruzicka" w:hAnsi="Dartmouth Ruzicka"/>
        </w:rPr>
      </w:pPr>
    </w:p>
    <w:p w14:paraId="651DDCB1" w14:textId="45A854E8" w:rsidR="00496946" w:rsidRDefault="00496946" w:rsidP="00354E7C">
      <w:pPr>
        <w:rPr>
          <w:rFonts w:ascii="Dartmouth Ruzicka" w:hAnsi="Dartmouth Ruzicka"/>
        </w:rPr>
      </w:pPr>
    </w:p>
    <w:p w14:paraId="65CE239E" w14:textId="30394E59" w:rsidR="00496946" w:rsidRDefault="00496946" w:rsidP="00354E7C">
      <w:pPr>
        <w:rPr>
          <w:rFonts w:ascii="Dartmouth Ruzicka" w:hAnsi="Dartmouth Ruzicka"/>
        </w:rPr>
      </w:pPr>
    </w:p>
    <w:p w14:paraId="217F8007" w14:textId="335F6243" w:rsidR="00496946" w:rsidRDefault="00496946" w:rsidP="00354E7C">
      <w:pPr>
        <w:rPr>
          <w:rFonts w:ascii="Dartmouth Ruzicka" w:hAnsi="Dartmouth Ruzicka"/>
        </w:rPr>
      </w:pPr>
    </w:p>
    <w:p w14:paraId="6D497662" w14:textId="673E5FA6" w:rsidR="00496946" w:rsidRDefault="00496946" w:rsidP="00354E7C">
      <w:pPr>
        <w:rPr>
          <w:rFonts w:ascii="Dartmouth Ruzicka" w:hAnsi="Dartmouth Ruzicka"/>
        </w:rPr>
      </w:pPr>
    </w:p>
    <w:p w14:paraId="5EE86322" w14:textId="142FF003" w:rsidR="00AD491F" w:rsidRDefault="00AD491F" w:rsidP="00354E7C">
      <w:pPr>
        <w:rPr>
          <w:rFonts w:ascii="Dartmouth Ruzicka" w:hAnsi="Dartmouth Ruzicka"/>
        </w:rPr>
      </w:pPr>
    </w:p>
    <w:p w14:paraId="0E1762B5" w14:textId="77777777" w:rsidR="00AD491F" w:rsidRDefault="00AD491F" w:rsidP="00354E7C">
      <w:pPr>
        <w:rPr>
          <w:rFonts w:ascii="Dartmouth Ruzicka" w:hAnsi="Dartmouth Ruzicka"/>
        </w:rPr>
      </w:pPr>
    </w:p>
    <w:p w14:paraId="24679084" w14:textId="341FCD27" w:rsidR="00496946" w:rsidRDefault="00496946" w:rsidP="00354E7C">
      <w:pPr>
        <w:rPr>
          <w:rFonts w:ascii="Dartmouth Ruzicka" w:hAnsi="Dartmouth Ruzicka"/>
        </w:rPr>
      </w:pPr>
    </w:p>
    <w:p w14:paraId="1C9475AD" w14:textId="77777777" w:rsidR="008C36D1" w:rsidRDefault="008C36D1" w:rsidP="00354E7C">
      <w:pPr>
        <w:rPr>
          <w:rFonts w:ascii="Dartmouth Ruzicka" w:hAnsi="Dartmouth Ruzicka"/>
        </w:rPr>
      </w:pPr>
    </w:p>
    <w:p w14:paraId="45014D17" w14:textId="04ED3EF2" w:rsidR="005A22EA" w:rsidRDefault="005A22EA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Preliminary bibliography </w:t>
      </w:r>
      <w:r w:rsidRPr="00AD491F">
        <w:rPr>
          <w:rFonts w:ascii="Dartmouth Ruzicka" w:hAnsi="Dartmouth Ruzicka"/>
          <w:i/>
          <w:iCs/>
        </w:rPr>
        <w:t>(use Chicago Manual of Style for formatting)</w:t>
      </w:r>
      <w:r>
        <w:rPr>
          <w:rFonts w:ascii="Dartmouth Ruzicka" w:hAnsi="Dartmouth Ruzicka"/>
        </w:rPr>
        <w:t>:</w:t>
      </w:r>
    </w:p>
    <w:p w14:paraId="7ECBDFE8" w14:textId="5EE09F2C" w:rsidR="0060169D" w:rsidRDefault="0060169D" w:rsidP="00354E7C">
      <w:pPr>
        <w:rPr>
          <w:rFonts w:ascii="Dartmouth Ruzicka" w:hAnsi="Dartmouth Ruzicka"/>
        </w:rPr>
      </w:pPr>
    </w:p>
    <w:p w14:paraId="6A47417C" w14:textId="7F3A8989" w:rsidR="00496946" w:rsidRDefault="00496946" w:rsidP="00354E7C">
      <w:pPr>
        <w:rPr>
          <w:rFonts w:ascii="Dartmouth Ruzicka" w:hAnsi="Dartmouth Ruzicka"/>
        </w:rPr>
      </w:pPr>
    </w:p>
    <w:p w14:paraId="03BB58AA" w14:textId="45452A07" w:rsidR="00496946" w:rsidRDefault="00496946" w:rsidP="00354E7C">
      <w:pPr>
        <w:rPr>
          <w:rFonts w:ascii="Dartmouth Ruzicka" w:hAnsi="Dartmouth Ruzicka"/>
        </w:rPr>
      </w:pPr>
    </w:p>
    <w:p w14:paraId="096A3832" w14:textId="4AFA8DFC" w:rsidR="00496946" w:rsidRDefault="00496946" w:rsidP="00354E7C">
      <w:pPr>
        <w:rPr>
          <w:rFonts w:ascii="Dartmouth Ruzicka" w:hAnsi="Dartmouth Ruzicka"/>
        </w:rPr>
      </w:pPr>
    </w:p>
    <w:p w14:paraId="0925E2C1" w14:textId="0D78B04D" w:rsidR="00496946" w:rsidRDefault="00496946" w:rsidP="00354E7C">
      <w:pPr>
        <w:rPr>
          <w:rFonts w:ascii="Dartmouth Ruzicka" w:hAnsi="Dartmouth Ruzicka"/>
        </w:rPr>
      </w:pPr>
    </w:p>
    <w:p w14:paraId="6A103790" w14:textId="0B3074FE" w:rsidR="00496946" w:rsidRDefault="00496946" w:rsidP="00354E7C">
      <w:pPr>
        <w:rPr>
          <w:rFonts w:ascii="Dartmouth Ruzicka" w:hAnsi="Dartmouth Ruzicka"/>
        </w:rPr>
      </w:pPr>
    </w:p>
    <w:p w14:paraId="55053D54" w14:textId="78ACE37F" w:rsidR="00496946" w:rsidRDefault="00496946" w:rsidP="00354E7C">
      <w:pPr>
        <w:rPr>
          <w:rFonts w:ascii="Dartmouth Ruzicka" w:hAnsi="Dartmouth Ruzicka"/>
        </w:rPr>
      </w:pPr>
    </w:p>
    <w:p w14:paraId="0A4539A8" w14:textId="77777777" w:rsidR="008C36D1" w:rsidRDefault="008C36D1" w:rsidP="00354E7C">
      <w:pPr>
        <w:rPr>
          <w:rFonts w:ascii="Dartmouth Ruzicka" w:hAnsi="Dartmouth Ruzicka"/>
        </w:rPr>
      </w:pPr>
    </w:p>
    <w:p w14:paraId="2EA5B511" w14:textId="3899C274" w:rsidR="00496946" w:rsidRDefault="00C90F68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t>In addition to this proposal, please submit the following:</w:t>
      </w:r>
    </w:p>
    <w:p w14:paraId="378D7EB0" w14:textId="7893933C" w:rsidR="00496946" w:rsidRPr="00496946" w:rsidRDefault="00496946" w:rsidP="00496946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Students undertaking a written thesis: </w:t>
      </w:r>
      <w:r w:rsidR="00C90F68">
        <w:rPr>
          <w:rFonts w:ascii="Dartmouth Ruzicka" w:hAnsi="Dartmouth Ruzicka"/>
        </w:rPr>
        <w:t>T</w:t>
      </w:r>
      <w:r w:rsidRPr="00496946">
        <w:rPr>
          <w:rFonts w:ascii="Dartmouth Ruzicka" w:hAnsi="Dartmouth Ruzicka"/>
        </w:rPr>
        <w:t>wo examples of written work that demonstrate your ability to write capably about music.</w:t>
      </w:r>
    </w:p>
    <w:p w14:paraId="326D291A" w14:textId="0234C1FA" w:rsidR="00496946" w:rsidRDefault="00496946" w:rsidP="00496946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Students undertaking a recital and supporting paper:</w:t>
      </w:r>
    </w:p>
    <w:p w14:paraId="615CDAE8" w14:textId="7D783292" w:rsidR="00C90F68" w:rsidRDefault="00C90F68" w:rsidP="00C90F68">
      <w:pPr>
        <w:pStyle w:val="ListParagraph"/>
        <w:numPr>
          <w:ilvl w:val="1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One example of written work that demonstrates your ability to write capably about music, and</w:t>
      </w:r>
    </w:p>
    <w:p w14:paraId="72CFA9DE" w14:textId="5270D9E7" w:rsidR="00C90F68" w:rsidRPr="00C90F68" w:rsidRDefault="00C90F68" w:rsidP="00C90F68">
      <w:pPr>
        <w:pStyle w:val="ListParagraph"/>
        <w:numPr>
          <w:ilvl w:val="1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A list </w:t>
      </w:r>
      <w:r w:rsidRPr="00C90F68">
        <w:rPr>
          <w:rFonts w:ascii="Dartmouth Ruzicka" w:hAnsi="Dartmouth Ruzicka"/>
        </w:rPr>
        <w:t xml:space="preserve">of solo </w:t>
      </w:r>
      <w:r w:rsidRPr="03198C78">
        <w:rPr>
          <w:rFonts w:ascii="Dartmouth Ruzicka" w:hAnsi="Dartmouth Ruzicka"/>
        </w:rPr>
        <w:t>and/</w:t>
      </w:r>
      <w:r w:rsidRPr="00C90F68">
        <w:rPr>
          <w:rFonts w:ascii="Dartmouth Ruzicka" w:hAnsi="Dartmouth Ruzicka"/>
        </w:rPr>
        <w:t xml:space="preserve">or </w:t>
      </w:r>
      <w:r w:rsidRPr="03198C78">
        <w:rPr>
          <w:rFonts w:ascii="Dartmouth Ruzicka" w:hAnsi="Dartmouth Ruzicka"/>
        </w:rPr>
        <w:t>group musical</w:t>
      </w:r>
      <w:r w:rsidRPr="00C90F68">
        <w:rPr>
          <w:rFonts w:ascii="Dartmouth Ruzicka" w:hAnsi="Dartmouth Ruzicka"/>
        </w:rPr>
        <w:t xml:space="preserve"> performances </w:t>
      </w:r>
      <w:r>
        <w:rPr>
          <w:rFonts w:ascii="Dartmouth Ruzicka" w:hAnsi="Dartmouth Ruzicka"/>
        </w:rPr>
        <w:t>you have given</w:t>
      </w:r>
      <w:r w:rsidRPr="00C90F68">
        <w:rPr>
          <w:rFonts w:ascii="Dartmouth Ruzicka" w:hAnsi="Dartmouth Ruzicka"/>
        </w:rPr>
        <w:t xml:space="preserve"> during your time at Dartmouth. </w:t>
      </w:r>
      <w:r>
        <w:rPr>
          <w:rFonts w:ascii="Dartmouth Ruzicka" w:hAnsi="Dartmouth Ruzicka"/>
        </w:rPr>
        <w:t>Please also</w:t>
      </w:r>
      <w:r w:rsidRPr="00C90F68">
        <w:rPr>
          <w:rFonts w:ascii="Dartmouth Ruzicka" w:hAnsi="Dartmouth Ruzicka"/>
        </w:rPr>
        <w:t xml:space="preserve"> indicate the number of terms in which you have been enrolled in </w:t>
      </w:r>
      <w:r w:rsidR="00AD491F">
        <w:rPr>
          <w:rFonts w:ascii="Dartmouth Ruzicka" w:hAnsi="Dartmouth Ruzicka"/>
        </w:rPr>
        <w:t xml:space="preserve">the Individual Instruction Program or other </w:t>
      </w:r>
      <w:r w:rsidRPr="00C90F68">
        <w:rPr>
          <w:rFonts w:ascii="Dartmouth Ruzicka" w:hAnsi="Dartmouth Ruzicka"/>
        </w:rPr>
        <w:t>college-level private music instruction.</w:t>
      </w:r>
    </w:p>
    <w:p w14:paraId="60B4713D" w14:textId="7314E2F1" w:rsidR="008C36D1" w:rsidRPr="008C36D1" w:rsidRDefault="008C36D1" w:rsidP="008C36D1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 w:rsidRPr="054216F1">
        <w:rPr>
          <w:rFonts w:ascii="Dartmouth Ruzicka" w:hAnsi="Dartmouth Ruzicka"/>
        </w:rPr>
        <w:t>Students undertaking a composition: Two original compositions reflecting work completed during your time at Dartmouth. These works should demonstrate a significant level of skill and creativity.</w:t>
      </w:r>
    </w:p>
    <w:sectPr w:rsidR="008C36D1" w:rsidRPr="008C36D1" w:rsidSect="009C58F2">
      <w:headerReference w:type="default" r:id="rId7"/>
      <w:headerReference w:type="first" r:id="rId8"/>
      <w:pgSz w:w="12240" w:h="15840"/>
      <w:pgMar w:top="288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F2D78" w14:textId="77777777" w:rsidR="0045324C" w:rsidRDefault="0045324C" w:rsidP="00860A9A">
      <w:r>
        <w:separator/>
      </w:r>
    </w:p>
  </w:endnote>
  <w:endnote w:type="continuationSeparator" w:id="0">
    <w:p w14:paraId="3D539F22" w14:textId="77777777" w:rsidR="0045324C" w:rsidRDefault="0045324C" w:rsidP="00860A9A">
      <w:r>
        <w:continuationSeparator/>
      </w:r>
    </w:p>
  </w:endnote>
  <w:endnote w:type="continuationNotice" w:id="1">
    <w:p w14:paraId="1E5C2CCE" w14:textId="77777777" w:rsidR="0045324C" w:rsidRDefault="004532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artmouth Ruzicka">
    <w:panose1 w:val="020A0502030205040203"/>
    <w:charset w:val="4D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2AE03" w14:textId="77777777" w:rsidR="0045324C" w:rsidRDefault="0045324C" w:rsidP="00860A9A">
      <w:r>
        <w:separator/>
      </w:r>
    </w:p>
  </w:footnote>
  <w:footnote w:type="continuationSeparator" w:id="0">
    <w:p w14:paraId="2B67338C" w14:textId="77777777" w:rsidR="0045324C" w:rsidRDefault="0045324C" w:rsidP="00860A9A">
      <w:r>
        <w:continuationSeparator/>
      </w:r>
    </w:p>
  </w:footnote>
  <w:footnote w:type="continuationNotice" w:id="1">
    <w:p w14:paraId="4CABFE4E" w14:textId="77777777" w:rsidR="0045324C" w:rsidRDefault="004532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F8264" w14:textId="2F1141FF" w:rsidR="00860A9A" w:rsidRDefault="00860A9A" w:rsidP="0015041B">
    <w:pPr>
      <w:pStyle w:val="Header"/>
      <w:tabs>
        <w:tab w:val="clear" w:pos="4680"/>
        <w:tab w:val="clear" w:pos="9360"/>
        <w:tab w:val="left" w:pos="2787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160DE901" wp14:editId="441DB0C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923544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5041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21869" w14:textId="77777777" w:rsidR="00860A9A" w:rsidRDefault="00425462" w:rsidP="00860A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47B0853B" wp14:editId="59F3F4B6">
              <wp:simplePos x="0" y="0"/>
              <wp:positionH relativeFrom="page">
                <wp:posOffset>5171440</wp:posOffset>
              </wp:positionH>
              <wp:positionV relativeFrom="paragraph">
                <wp:posOffset>179070</wp:posOffset>
              </wp:positionV>
              <wp:extent cx="1487805" cy="1235710"/>
              <wp:effectExtent l="2540" t="127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1235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2B411" w14:textId="77777777" w:rsidR="00425462" w:rsidRDefault="0025313F" w:rsidP="00425462">
                          <w:pPr>
                            <w:pStyle w:val="BodyText"/>
                            <w:spacing w:before="20"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6187 Hopkins Center</w:t>
                          </w:r>
                        </w:p>
                        <w:p w14:paraId="6D12C90A" w14:textId="77777777" w:rsidR="00425462" w:rsidRDefault="00425462" w:rsidP="00425462">
                          <w:pPr>
                            <w:pStyle w:val="BodyText"/>
                            <w:spacing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Hanover, New Hampshire</w:t>
                          </w:r>
                          <w:r>
                            <w:rPr>
                              <w:color w:val="00662D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00662D"/>
                            </w:rPr>
                            <w:t>03755</w:t>
                          </w:r>
                        </w:p>
                        <w:p w14:paraId="04B76ECF" w14:textId="77777777" w:rsidR="00425462" w:rsidRDefault="0025313F" w:rsidP="00425462">
                          <w:pPr>
                            <w:pStyle w:val="BodyText"/>
                            <w:spacing w:before="83" w:line="201" w:lineRule="auto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603</w:t>
                          </w:r>
                          <w:r w:rsidR="00425462">
                            <w:rPr>
                              <w:color w:val="00662D"/>
                            </w:rPr>
                            <w:t>-</w:t>
                          </w:r>
                          <w:r>
                            <w:rPr>
                              <w:color w:val="00662D"/>
                            </w:rPr>
                            <w:t>646</w:t>
                          </w:r>
                          <w:r w:rsidR="00425462">
                            <w:rPr>
                              <w:color w:val="00662D"/>
                            </w:rPr>
                            <w:t>-</w:t>
                          </w:r>
                          <w:r>
                            <w:rPr>
                              <w:color w:val="00662D"/>
                            </w:rPr>
                            <w:t>3531</w:t>
                          </w:r>
                          <w:r w:rsidR="00425462">
                            <w:rPr>
                              <w:color w:val="00662D"/>
                            </w:rPr>
                            <w:br/>
                          </w:r>
                          <w:r w:rsidRPr="0025313F">
                            <w:rPr>
                              <w:color w:val="00662D"/>
                            </w:rPr>
                            <w:t>music@dartmouth.edu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47B0853B">
              <v:stroke joinstyle="miter"/>
              <v:path gradientshapeok="t" o:connecttype="rect"/>
            </v:shapetype>
            <v:shape id="Text Box 2" style="position:absolute;margin-left:407.2pt;margin-top:14.1pt;width:117.15pt;height:97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">
              <v:textbox inset="0,0,0,0">
                <w:txbxContent>
                  <w:p w:rsidR="00425462" w:rsidP="00425462" w:rsidRDefault="0025313F" w14:paraId="4E92B411" w14:textId="77777777">
                    <w:pPr>
                      <w:pStyle w:val="BodyText"/>
                      <w:spacing w:before="20" w:line="197" w:lineRule="exact"/>
                      <w:ind w:left="0"/>
                    </w:pPr>
                    <w:r>
                      <w:rPr>
                        <w:color w:val="00662D"/>
                      </w:rPr>
                      <w:t>6187 Hopkins Center</w:t>
                    </w:r>
                  </w:p>
                  <w:p w:rsidR="00425462" w:rsidP="00425462" w:rsidRDefault="00425462" w14:paraId="6D12C90A" w14:textId="77777777">
                    <w:pPr>
                      <w:pStyle w:val="BodyText"/>
                      <w:spacing w:line="197" w:lineRule="exact"/>
                      <w:ind w:left="0"/>
                    </w:pPr>
                    <w:r>
                      <w:rPr>
                        <w:color w:val="00662D"/>
                      </w:rPr>
                      <w:t>Hanover, New Hampshire</w:t>
                    </w:r>
                    <w:r>
                      <w:rPr>
                        <w:color w:val="00662D"/>
                        <w:spacing w:val="-19"/>
                      </w:rPr>
                      <w:t xml:space="preserve"> </w:t>
                    </w:r>
                    <w:r>
                      <w:rPr>
                        <w:color w:val="00662D"/>
                      </w:rPr>
                      <w:t>03755</w:t>
                    </w:r>
                  </w:p>
                  <w:p w:rsidR="00425462" w:rsidP="00425462" w:rsidRDefault="0025313F" w14:paraId="04B76ECF" w14:textId="77777777">
                    <w:pPr>
                      <w:pStyle w:val="BodyText"/>
                      <w:spacing w:before="83" w:line="201" w:lineRule="auto"/>
                      <w:ind w:left="0"/>
                    </w:pPr>
                    <w:r>
                      <w:rPr>
                        <w:color w:val="00662D"/>
                      </w:rPr>
                      <w:t>603</w:t>
                    </w:r>
                    <w:r w:rsidR="00425462">
                      <w:rPr>
                        <w:color w:val="00662D"/>
                      </w:rPr>
                      <w:t>-</w:t>
                    </w:r>
                    <w:r>
                      <w:rPr>
                        <w:color w:val="00662D"/>
                      </w:rPr>
                      <w:t>646</w:t>
                    </w:r>
                    <w:r w:rsidR="00425462">
                      <w:rPr>
                        <w:color w:val="00662D"/>
                      </w:rPr>
                      <w:t>-</w:t>
                    </w:r>
                    <w:r>
                      <w:rPr>
                        <w:color w:val="00662D"/>
                      </w:rPr>
                      <w:t>3531</w:t>
                    </w:r>
                    <w:r w:rsidR="00425462">
                      <w:rPr>
                        <w:color w:val="00662D"/>
                      </w:rPr>
                      <w:br/>
                    </w:r>
                    <w:r w:rsidRPr="0025313F">
                      <w:rPr>
                        <w:color w:val="00662D"/>
                      </w:rPr>
                      <w:t>music@dartmouth.edu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860A9A">
      <w:rPr>
        <w:noProof/>
      </w:rPr>
      <w:drawing>
        <wp:anchor distT="0" distB="0" distL="114300" distR="114300" simplePos="0" relativeHeight="251658240" behindDoc="1" locked="0" layoutInCell="1" allowOverlap="1" wp14:anchorId="7EFFC082" wp14:editId="348925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200400" cy="923544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AF4704" w14:textId="77777777" w:rsidR="00860A9A" w:rsidRDefault="004A7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C754245" wp14:editId="097C0E10">
              <wp:simplePos x="0" y="0"/>
              <wp:positionH relativeFrom="page">
                <wp:posOffset>889000</wp:posOffset>
              </wp:positionH>
              <wp:positionV relativeFrom="page">
                <wp:posOffset>956733</wp:posOffset>
              </wp:positionV>
              <wp:extent cx="2172335" cy="219075"/>
              <wp:effectExtent l="0" t="0" r="12065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D1AEA" w14:textId="77777777" w:rsidR="00860A9A" w:rsidRPr="004A7C79" w:rsidRDefault="0025313F" w:rsidP="00860A9A">
                          <w:pPr>
                            <w:spacing w:before="21"/>
                            <w:ind w:left="20"/>
                            <w:rPr>
                              <w:rFonts w:ascii="Dartmouth Ruzicka" w:hAnsi="Dartmouth Ruzicka"/>
                            </w:rPr>
                          </w:pPr>
                          <w:r>
                            <w:rPr>
                              <w:rFonts w:ascii="Dartmouth Ruzicka" w:hAnsi="Dartmouth Ruzicka"/>
                              <w:color w:val="00662D"/>
                            </w:rPr>
                            <w:t>Department of Music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 id="Text Box 8" style="position:absolute;margin-left:70pt;margin-top:75.35pt;width:171.05pt;height:1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" w14:anchorId="0C754245">
              <v:textbox inset="0,0,0,0">
                <w:txbxContent>
                  <w:p w:rsidRPr="004A7C79" w:rsidR="00860A9A" w:rsidP="00860A9A" w:rsidRDefault="0025313F" w14:paraId="2BCD1AEA" w14:textId="77777777">
                    <w:pPr>
                      <w:spacing w:before="21"/>
                      <w:ind w:left="20"/>
                      <w:rPr>
                        <w:rFonts w:ascii="Dartmouth Ruzicka" w:hAnsi="Dartmouth Ruzicka"/>
                      </w:rPr>
                    </w:pPr>
                    <w:r>
                      <w:rPr>
                        <w:rFonts w:ascii="Dartmouth Ruzicka" w:hAnsi="Dartmouth Ruzicka"/>
                        <w:color w:val="00662D"/>
                      </w:rPr>
                      <w:t>Department of Music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aNKX3Bc" int2:invalidationBookmarkName="" int2:hashCode="Joq3gh0HxOtj81" int2:id="62UsfV1B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920D1"/>
    <w:multiLevelType w:val="hybridMultilevel"/>
    <w:tmpl w:val="9586BAEC"/>
    <w:lvl w:ilvl="0" w:tplc="229E94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164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5EB"/>
    <w:rsid w:val="00043FFE"/>
    <w:rsid w:val="00054521"/>
    <w:rsid w:val="0015041B"/>
    <w:rsid w:val="00170DC4"/>
    <w:rsid w:val="0025313F"/>
    <w:rsid w:val="002A3EAA"/>
    <w:rsid w:val="002A594B"/>
    <w:rsid w:val="00354E7C"/>
    <w:rsid w:val="004148FE"/>
    <w:rsid w:val="004242C6"/>
    <w:rsid w:val="00425462"/>
    <w:rsid w:val="00445103"/>
    <w:rsid w:val="0045324C"/>
    <w:rsid w:val="00496946"/>
    <w:rsid w:val="004A7C79"/>
    <w:rsid w:val="004F45A3"/>
    <w:rsid w:val="00533407"/>
    <w:rsid w:val="0053732F"/>
    <w:rsid w:val="00567E3A"/>
    <w:rsid w:val="005A22EA"/>
    <w:rsid w:val="0060169D"/>
    <w:rsid w:val="006664E6"/>
    <w:rsid w:val="006B3D47"/>
    <w:rsid w:val="006B5057"/>
    <w:rsid w:val="00726918"/>
    <w:rsid w:val="007745CF"/>
    <w:rsid w:val="007C417C"/>
    <w:rsid w:val="007F1F4F"/>
    <w:rsid w:val="008066E9"/>
    <w:rsid w:val="00860A9A"/>
    <w:rsid w:val="008C36D1"/>
    <w:rsid w:val="0091167B"/>
    <w:rsid w:val="00991475"/>
    <w:rsid w:val="009C58F2"/>
    <w:rsid w:val="009C72C1"/>
    <w:rsid w:val="009E5274"/>
    <w:rsid w:val="00A0078E"/>
    <w:rsid w:val="00A00A18"/>
    <w:rsid w:val="00A37DA1"/>
    <w:rsid w:val="00A43876"/>
    <w:rsid w:val="00A97EB8"/>
    <w:rsid w:val="00AB3778"/>
    <w:rsid w:val="00AD491F"/>
    <w:rsid w:val="00B20455"/>
    <w:rsid w:val="00B675EB"/>
    <w:rsid w:val="00C17BB4"/>
    <w:rsid w:val="00C90F68"/>
    <w:rsid w:val="00C911D4"/>
    <w:rsid w:val="00CB45A7"/>
    <w:rsid w:val="00E06352"/>
    <w:rsid w:val="00E7468A"/>
    <w:rsid w:val="00EE5525"/>
    <w:rsid w:val="00F12663"/>
    <w:rsid w:val="00F21011"/>
    <w:rsid w:val="00FB3D67"/>
    <w:rsid w:val="00FF1845"/>
    <w:rsid w:val="03198C78"/>
    <w:rsid w:val="054216F1"/>
    <w:rsid w:val="18012927"/>
    <w:rsid w:val="485CF950"/>
    <w:rsid w:val="4A6C848A"/>
    <w:rsid w:val="68B5D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23662"/>
  <w15:chartTrackingRefBased/>
  <w15:docId w15:val="{41673546-3EF3-0140-B0FE-C81D0665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5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A9A"/>
  </w:style>
  <w:style w:type="paragraph" w:styleId="Footer">
    <w:name w:val="footer"/>
    <w:basedOn w:val="Normal"/>
    <w:link w:val="Foot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A9A"/>
  </w:style>
  <w:style w:type="paragraph" w:styleId="BodyText">
    <w:name w:val="Body Text"/>
    <w:basedOn w:val="Normal"/>
    <w:link w:val="BodyTextChar"/>
    <w:uiPriority w:val="1"/>
    <w:qFormat/>
    <w:rsid w:val="00860A9A"/>
    <w:pPr>
      <w:widowControl w:val="0"/>
      <w:autoSpaceDE w:val="0"/>
      <w:autoSpaceDN w:val="0"/>
      <w:ind w:left="20"/>
    </w:pPr>
    <w:rPr>
      <w:rFonts w:ascii="Dartmouth Ruzicka" w:eastAsia="Dartmouth Ruzicka" w:hAnsi="Dartmouth Ruzicka" w:cs="Dartmouth Ruzicka"/>
      <w:sz w:val="17"/>
      <w:szCs w:val="17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60A9A"/>
    <w:rPr>
      <w:rFonts w:ascii="Dartmouth Ruzicka" w:eastAsia="Dartmouth Ruzicka" w:hAnsi="Dartmouth Ruzicka" w:cs="Dartmouth Ruzicka"/>
      <w:sz w:val="17"/>
      <w:szCs w:val="17"/>
      <w:lang w:bidi="en-US"/>
    </w:rPr>
  </w:style>
  <w:style w:type="paragraph" w:styleId="NormalWeb">
    <w:name w:val="Normal (Web)"/>
    <w:basedOn w:val="Normal"/>
    <w:uiPriority w:val="99"/>
    <w:semiHidden/>
    <w:unhideWhenUsed/>
    <w:rsid w:val="004A7C7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A7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531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313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54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002bng/Documents/Music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Music_letterhead.dotx</Template>
  <TotalTime>1</TotalTime>
  <Pages>2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Grant Alexander Cook</cp:lastModifiedBy>
  <cp:revision>2</cp:revision>
  <cp:lastPrinted>2018-03-01T14:25:00Z</cp:lastPrinted>
  <dcterms:created xsi:type="dcterms:W3CDTF">2022-06-08T16:54:00Z</dcterms:created>
  <dcterms:modified xsi:type="dcterms:W3CDTF">2022-06-08T16:54:00Z</dcterms:modified>
</cp:coreProperties>
</file>