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1D51C" w14:textId="3CA3CF58" w:rsidR="00181568" w:rsidRDefault="00181568" w:rsidP="00181568">
      <w:pPr>
        <w:jc w:val="center"/>
        <w:rPr>
          <w:rFonts w:ascii="Dartmouth Ruzicka" w:hAnsi="Dartmouth Ruzicka"/>
          <w:b/>
          <w:bCs/>
        </w:rPr>
      </w:pPr>
      <w:r>
        <w:rPr>
          <w:rFonts w:ascii="Dartmouth Ruzicka" w:hAnsi="Dartmouth Ruzicka"/>
          <w:b/>
          <w:bCs/>
        </w:rPr>
        <w:t xml:space="preserve">Proposal for </w:t>
      </w:r>
      <w:r w:rsidR="007904A5">
        <w:rPr>
          <w:rFonts w:ascii="Dartmouth Ruzicka" w:hAnsi="Dartmouth Ruzicka"/>
          <w:b/>
          <w:bCs/>
        </w:rPr>
        <w:t>Registration</w:t>
      </w:r>
      <w:r>
        <w:rPr>
          <w:rFonts w:ascii="Dartmouth Ruzicka" w:hAnsi="Dartmouth Ruzicka"/>
          <w:b/>
          <w:bCs/>
        </w:rPr>
        <w:t xml:space="preserve"> </w:t>
      </w:r>
      <w:r w:rsidR="007904A5">
        <w:rPr>
          <w:rFonts w:ascii="Dartmouth Ruzicka" w:hAnsi="Dartmouth Ruzicka"/>
          <w:b/>
          <w:bCs/>
        </w:rPr>
        <w:t>for</w:t>
      </w:r>
      <w:r>
        <w:rPr>
          <w:rFonts w:ascii="Dartmouth Ruzicka" w:hAnsi="Dartmouth Ruzicka"/>
          <w:b/>
          <w:bCs/>
        </w:rPr>
        <w:t xml:space="preserve"> a Special Studies</w:t>
      </w:r>
      <w:r w:rsidRPr="00660CC7">
        <w:rPr>
          <w:rFonts w:ascii="Dartmouth Ruzicka" w:hAnsi="Dartmouth Ruzicka"/>
          <w:b/>
          <w:bCs/>
        </w:rPr>
        <w:t xml:space="preserve"> </w:t>
      </w:r>
      <w:r>
        <w:rPr>
          <w:rFonts w:ascii="Dartmouth Ruzicka" w:hAnsi="Dartmouth Ruzicka"/>
          <w:b/>
          <w:bCs/>
        </w:rPr>
        <w:br/>
        <w:t xml:space="preserve">Course </w:t>
      </w:r>
      <w:r w:rsidRPr="00660CC7">
        <w:rPr>
          <w:rFonts w:ascii="Dartmouth Ruzicka" w:hAnsi="Dartmouth Ruzicka"/>
          <w:b/>
          <w:bCs/>
        </w:rPr>
        <w:t>(MUS 82, 83, 84, 86)</w:t>
      </w:r>
      <w:r>
        <w:rPr>
          <w:rFonts w:ascii="Dartmouth Ruzicka" w:hAnsi="Dartmouth Ruzicka"/>
          <w:b/>
          <w:bCs/>
        </w:rPr>
        <w:t xml:space="preserve"> in the Department of Music</w:t>
      </w:r>
    </w:p>
    <w:p w14:paraId="73A94838" w14:textId="77777777" w:rsidR="00181568" w:rsidRDefault="00181568" w:rsidP="00181568">
      <w:pPr>
        <w:jc w:val="center"/>
        <w:rPr>
          <w:rFonts w:ascii="Dartmouth Ruzicka" w:hAnsi="Dartmouth Ruzicka"/>
          <w:b/>
          <w:bCs/>
        </w:rPr>
      </w:pPr>
    </w:p>
    <w:p w14:paraId="03283E63" w14:textId="77777777" w:rsidR="00181568" w:rsidRPr="00181568" w:rsidRDefault="00181568" w:rsidP="005D0F83">
      <w:pPr>
        <w:rPr>
          <w:rFonts w:ascii="Dartmouth Ruzicka" w:hAnsi="Dartmouth Ruzicka"/>
          <w:sz w:val="20"/>
          <w:szCs w:val="20"/>
        </w:rPr>
      </w:pPr>
      <w:r w:rsidRPr="00181568">
        <w:rPr>
          <w:rFonts w:ascii="Dartmouth Ruzicka" w:hAnsi="Dartmouth Ruzicka"/>
          <w:sz w:val="20"/>
          <w:szCs w:val="20"/>
        </w:rPr>
        <w:t>Through enrollment in a Special Studies course in the Department of Music (MUS 82, 83, 84, and 86), students engage in independent study in history, musicology, ethnomusicology, theory, composition, performance, or another area under the direction of a Music Department faculty member. Special Studies courses are one term long and earn the student one credit upon completion.</w:t>
      </w:r>
    </w:p>
    <w:p w14:paraId="76D11C46" w14:textId="77777777" w:rsidR="00181568" w:rsidRPr="005D0F83" w:rsidRDefault="00181568" w:rsidP="00181568">
      <w:pPr>
        <w:rPr>
          <w:rFonts w:ascii="Dartmouth Ruzicka" w:hAnsi="Dartmouth Ruzicka"/>
          <w:sz w:val="20"/>
          <w:szCs w:val="20"/>
        </w:rPr>
      </w:pPr>
    </w:p>
    <w:p w14:paraId="49CF7658" w14:textId="77777777" w:rsidR="00181568" w:rsidRPr="00181568" w:rsidRDefault="00181568" w:rsidP="00181568">
      <w:pPr>
        <w:rPr>
          <w:rFonts w:ascii="Dartmouth Ruzicka" w:hAnsi="Dartmouth Ruzicka"/>
          <w:sz w:val="20"/>
          <w:szCs w:val="20"/>
        </w:rPr>
      </w:pPr>
      <w:r w:rsidRPr="00181568">
        <w:rPr>
          <w:rFonts w:ascii="Dartmouth Ruzicka" w:hAnsi="Dartmouth Ruzicka"/>
          <w:sz w:val="20"/>
          <w:szCs w:val="20"/>
        </w:rPr>
        <w:t>Before registering for a Special Studies course in the Music Department, an interested student must:</w:t>
      </w:r>
    </w:p>
    <w:p w14:paraId="36FBFB37" w14:textId="77777777" w:rsidR="00181568" w:rsidRPr="00181568" w:rsidRDefault="00181568" w:rsidP="00181568">
      <w:pPr>
        <w:numPr>
          <w:ilvl w:val="0"/>
          <w:numId w:val="2"/>
        </w:numPr>
        <w:rPr>
          <w:rFonts w:ascii="Dartmouth Ruzicka" w:hAnsi="Dartmouth Ruzicka"/>
          <w:sz w:val="20"/>
          <w:szCs w:val="20"/>
        </w:rPr>
      </w:pPr>
      <w:r w:rsidRPr="00181568">
        <w:rPr>
          <w:rFonts w:ascii="Dartmouth Ruzicka" w:hAnsi="Dartmouth Ruzicka"/>
          <w:sz w:val="20"/>
          <w:szCs w:val="20"/>
        </w:rPr>
        <w:t>Identify a Music Department faculty member who is willing to supervise the independent study.</w:t>
      </w:r>
    </w:p>
    <w:p w14:paraId="7BE1405F" w14:textId="77777777" w:rsidR="00181568" w:rsidRPr="00181568" w:rsidRDefault="00181568" w:rsidP="00181568">
      <w:pPr>
        <w:numPr>
          <w:ilvl w:val="0"/>
          <w:numId w:val="2"/>
        </w:numPr>
        <w:rPr>
          <w:rFonts w:ascii="Dartmouth Ruzicka" w:hAnsi="Dartmouth Ruzicka"/>
          <w:sz w:val="20"/>
          <w:szCs w:val="20"/>
        </w:rPr>
      </w:pPr>
      <w:r w:rsidRPr="00181568">
        <w:rPr>
          <w:rFonts w:ascii="Dartmouth Ruzicka" w:hAnsi="Dartmouth Ruzicka"/>
          <w:sz w:val="20"/>
          <w:szCs w:val="20"/>
        </w:rPr>
        <w:t>Discuss goals, expectations, deadlines, and other details with the supervising professor. In collaboration with the supervising professor, the student should complete a Special Studies Proposal Form. If the supervising professor approves of the plan outlined, both parties sign the proposal form.</w:t>
      </w:r>
    </w:p>
    <w:p w14:paraId="0B6F8316" w14:textId="40FA6C20" w:rsidR="00181568" w:rsidRPr="00181568" w:rsidRDefault="00181568" w:rsidP="00181568">
      <w:pPr>
        <w:numPr>
          <w:ilvl w:val="0"/>
          <w:numId w:val="2"/>
        </w:numPr>
        <w:rPr>
          <w:rFonts w:ascii="Dartmouth Ruzicka" w:hAnsi="Dartmouth Ruzicka"/>
          <w:sz w:val="20"/>
          <w:szCs w:val="20"/>
        </w:rPr>
      </w:pPr>
      <w:r w:rsidRPr="00181568">
        <w:rPr>
          <w:rFonts w:ascii="Dartmouth Ruzicka" w:hAnsi="Dartmouth Ruzicka"/>
          <w:sz w:val="20"/>
          <w:szCs w:val="20"/>
        </w:rPr>
        <w:t>Email a PDF scan of the signed proposal form to the Department Chair (</w:t>
      </w:r>
      <w:proofErr w:type="spellStart"/>
      <w:r w:rsidRPr="00181568">
        <w:rPr>
          <w:rFonts w:ascii="Dartmouth Ruzicka" w:hAnsi="Dartmouth Ruzicka"/>
          <w:sz w:val="20"/>
          <w:szCs w:val="20"/>
        </w:rPr>
        <w:t>CCing</w:t>
      </w:r>
      <w:proofErr w:type="spellEnd"/>
      <w:r w:rsidRPr="00181568">
        <w:rPr>
          <w:rFonts w:ascii="Dartmouth Ruzicka" w:hAnsi="Dartmouth Ruzicka"/>
          <w:sz w:val="20"/>
          <w:szCs w:val="20"/>
        </w:rPr>
        <w:t xml:space="preserve"> the supervising professor and the Department Administrator) for final approval </w:t>
      </w:r>
      <w:r w:rsidRPr="00181568">
        <w:rPr>
          <w:rFonts w:ascii="Dartmouth Ruzicka" w:hAnsi="Dartmouth Ruzicka"/>
          <w:b/>
          <w:bCs/>
          <w:sz w:val="20"/>
          <w:szCs w:val="20"/>
        </w:rPr>
        <w:t>before the end of the course election period</w:t>
      </w:r>
      <w:r w:rsidRPr="00181568">
        <w:rPr>
          <w:rFonts w:ascii="Dartmouth Ruzicka" w:hAnsi="Dartmouth Ruzicka"/>
          <w:sz w:val="20"/>
          <w:szCs w:val="20"/>
        </w:rPr>
        <w:t xml:space="preserve"> of the term during which the prop</w:t>
      </w:r>
      <w:r w:rsidR="005D0F83">
        <w:rPr>
          <w:rFonts w:ascii="Dartmouth Ruzicka" w:hAnsi="Dartmouth Ruzicka"/>
          <w:sz w:val="20"/>
          <w:szCs w:val="20"/>
        </w:rPr>
        <w:t>o</w:t>
      </w:r>
      <w:r w:rsidRPr="00181568">
        <w:rPr>
          <w:rFonts w:ascii="Dartmouth Ruzicka" w:hAnsi="Dartmouth Ruzicka"/>
          <w:sz w:val="20"/>
          <w:szCs w:val="20"/>
        </w:rPr>
        <w:t xml:space="preserve">sed Special Studies course is to be taken. Please note that the course election period is earlier than the course change period and the schedule adjustment period; see the </w:t>
      </w:r>
      <w:hyperlink r:id="rId7" w:history="1">
        <w:r w:rsidRPr="00181568">
          <w:rPr>
            <w:rStyle w:val="Hyperlink"/>
            <w:rFonts w:ascii="Dartmouth Ruzicka" w:hAnsi="Dartmouth Ruzicka"/>
            <w:sz w:val="20"/>
            <w:szCs w:val="20"/>
          </w:rPr>
          <w:t>Registrar's Term Calendar</w:t>
        </w:r>
      </w:hyperlink>
      <w:r w:rsidRPr="00181568">
        <w:rPr>
          <w:rFonts w:ascii="Dartmouth Ruzicka" w:hAnsi="Dartmouth Ruzicka"/>
          <w:sz w:val="20"/>
          <w:szCs w:val="20"/>
        </w:rPr>
        <w:t xml:space="preserve"> for more information.</w:t>
      </w:r>
    </w:p>
    <w:p w14:paraId="50049F29" w14:textId="6212E356" w:rsidR="00181568" w:rsidRPr="005D0F83" w:rsidRDefault="00181568" w:rsidP="00181568">
      <w:pPr>
        <w:numPr>
          <w:ilvl w:val="0"/>
          <w:numId w:val="2"/>
        </w:numPr>
        <w:rPr>
          <w:rFonts w:ascii="Dartmouth Ruzicka" w:hAnsi="Dartmouth Ruzicka"/>
          <w:sz w:val="20"/>
          <w:szCs w:val="20"/>
        </w:rPr>
      </w:pPr>
      <w:r w:rsidRPr="00181568">
        <w:rPr>
          <w:rFonts w:ascii="Dartmouth Ruzicka" w:hAnsi="Dartmouth Ruzicka"/>
          <w:sz w:val="20"/>
          <w:szCs w:val="20"/>
        </w:rPr>
        <w:t>After receiving approval from the Department Chair, the student may register for MUS 82, 83, 84, or 86 in Banner.</w:t>
      </w:r>
    </w:p>
    <w:p w14:paraId="7FC1E9A1" w14:textId="77777777" w:rsidR="005D0F83" w:rsidRPr="00181568" w:rsidRDefault="005D0F83" w:rsidP="005D0F83">
      <w:pPr>
        <w:rPr>
          <w:rFonts w:ascii="Dartmouth Ruzicka" w:hAnsi="Dartmouth Ruzicka"/>
          <w:sz w:val="20"/>
          <w:szCs w:val="20"/>
        </w:rPr>
      </w:pPr>
    </w:p>
    <w:p w14:paraId="5C5ABC43" w14:textId="77777777" w:rsidR="00181568" w:rsidRPr="00181568" w:rsidRDefault="00181568" w:rsidP="00181568">
      <w:pPr>
        <w:rPr>
          <w:rFonts w:ascii="Dartmouth Ruzicka" w:hAnsi="Dartmouth Ruzicka"/>
          <w:sz w:val="20"/>
          <w:szCs w:val="20"/>
        </w:rPr>
      </w:pPr>
      <w:r w:rsidRPr="00181568">
        <w:rPr>
          <w:rFonts w:ascii="Dartmouth Ruzicka" w:hAnsi="Dartmouth Ruzicka"/>
          <w:sz w:val="20"/>
          <w:szCs w:val="20"/>
        </w:rPr>
        <w:t>Deadlines for submitting signed proposals to the Department Chair:</w:t>
      </w:r>
    </w:p>
    <w:p w14:paraId="1FF54469" w14:textId="77777777" w:rsidR="00181568" w:rsidRPr="00181568" w:rsidRDefault="00181568" w:rsidP="00181568">
      <w:pPr>
        <w:numPr>
          <w:ilvl w:val="0"/>
          <w:numId w:val="3"/>
        </w:numPr>
        <w:rPr>
          <w:rFonts w:ascii="Dartmouth Ruzicka" w:hAnsi="Dartmouth Ruzicka"/>
          <w:sz w:val="20"/>
          <w:szCs w:val="20"/>
        </w:rPr>
      </w:pPr>
      <w:r w:rsidRPr="00181568">
        <w:rPr>
          <w:rFonts w:ascii="Dartmouth Ruzicka" w:hAnsi="Dartmouth Ruzicka"/>
          <w:sz w:val="20"/>
          <w:szCs w:val="20"/>
        </w:rPr>
        <w:t>Summer 2022 Special Studies: May 5, 2022</w:t>
      </w:r>
    </w:p>
    <w:p w14:paraId="1F4E4378" w14:textId="77777777" w:rsidR="00181568" w:rsidRPr="00181568" w:rsidRDefault="00181568" w:rsidP="00181568">
      <w:pPr>
        <w:numPr>
          <w:ilvl w:val="0"/>
          <w:numId w:val="3"/>
        </w:numPr>
        <w:rPr>
          <w:rFonts w:ascii="Dartmouth Ruzicka" w:hAnsi="Dartmouth Ruzicka"/>
          <w:sz w:val="20"/>
          <w:szCs w:val="20"/>
        </w:rPr>
      </w:pPr>
      <w:r w:rsidRPr="00181568">
        <w:rPr>
          <w:rFonts w:ascii="Dartmouth Ruzicka" w:hAnsi="Dartmouth Ruzicka"/>
          <w:sz w:val="20"/>
          <w:szCs w:val="20"/>
        </w:rPr>
        <w:t>Fall 2022 Special Studies: May 19, 2022</w:t>
      </w:r>
    </w:p>
    <w:p w14:paraId="187F0579" w14:textId="77777777" w:rsidR="00181568" w:rsidRPr="00181568" w:rsidRDefault="00181568" w:rsidP="00181568">
      <w:pPr>
        <w:numPr>
          <w:ilvl w:val="0"/>
          <w:numId w:val="3"/>
        </w:numPr>
        <w:rPr>
          <w:rFonts w:ascii="Dartmouth Ruzicka" w:hAnsi="Dartmouth Ruzicka"/>
          <w:sz w:val="20"/>
          <w:szCs w:val="20"/>
        </w:rPr>
      </w:pPr>
      <w:r w:rsidRPr="00181568">
        <w:rPr>
          <w:rFonts w:ascii="Dartmouth Ruzicka" w:hAnsi="Dartmouth Ruzicka"/>
          <w:sz w:val="20"/>
          <w:szCs w:val="20"/>
        </w:rPr>
        <w:t>Winter 2023 Special Studies: November 3, 2022</w:t>
      </w:r>
    </w:p>
    <w:p w14:paraId="5C01B33E" w14:textId="77777777" w:rsidR="00181568" w:rsidRPr="00181568" w:rsidRDefault="00181568" w:rsidP="00181568">
      <w:pPr>
        <w:numPr>
          <w:ilvl w:val="0"/>
          <w:numId w:val="3"/>
        </w:numPr>
        <w:rPr>
          <w:rFonts w:ascii="Dartmouth Ruzicka" w:hAnsi="Dartmouth Ruzicka"/>
          <w:sz w:val="20"/>
          <w:szCs w:val="20"/>
        </w:rPr>
      </w:pPr>
      <w:r w:rsidRPr="00181568">
        <w:rPr>
          <w:rFonts w:ascii="Dartmouth Ruzicka" w:hAnsi="Dartmouth Ruzicka"/>
          <w:sz w:val="20"/>
          <w:szCs w:val="20"/>
        </w:rPr>
        <w:t>Spring 2023 Special Studies: February 16, 2023</w:t>
      </w:r>
    </w:p>
    <w:p w14:paraId="7FCE7551" w14:textId="4B3E36BD" w:rsidR="00181568" w:rsidRDefault="005D0F83" w:rsidP="00181568">
      <w:pPr>
        <w:rPr>
          <w:rFonts w:ascii="Dartmouth Ruzicka" w:hAnsi="Dartmouth Ruzicka"/>
        </w:rPr>
      </w:pPr>
      <w:r>
        <w:rPr>
          <w:rFonts w:ascii="Dartmouth Ruzicka" w:hAnsi="Dartmouth Ruzicka"/>
          <w:noProof/>
        </w:rPr>
        <mc:AlternateContent>
          <mc:Choice Requires="wps">
            <w:drawing>
              <wp:anchor distT="0" distB="0" distL="114300" distR="114300" simplePos="0" relativeHeight="251659264" behindDoc="0" locked="0" layoutInCell="1" allowOverlap="1" wp14:anchorId="2CC6C46E" wp14:editId="08C321F5">
                <wp:simplePos x="0" y="0"/>
                <wp:positionH relativeFrom="column">
                  <wp:posOffset>39413</wp:posOffset>
                </wp:positionH>
                <wp:positionV relativeFrom="paragraph">
                  <wp:posOffset>146247</wp:posOffset>
                </wp:positionV>
                <wp:extent cx="5793827" cy="0"/>
                <wp:effectExtent l="0" t="0" r="10160" b="12700"/>
                <wp:wrapNone/>
                <wp:docPr id="3" name="Straight Connector 3"/>
                <wp:cNvGraphicFramePr/>
                <a:graphic xmlns:a="http://schemas.openxmlformats.org/drawingml/2006/main">
                  <a:graphicData uri="http://schemas.microsoft.com/office/word/2010/wordprocessingShape">
                    <wps:wsp>
                      <wps:cNvCnPr/>
                      <wps:spPr>
                        <a:xfrm>
                          <a:off x="0" y="0"/>
                          <a:ext cx="5793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0B3A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pt,11.5pt" to="459.3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" strokecolor="black [3213]" strokeweight=".5pt">
                <v:stroke joinstyle="miter"/>
              </v:line>
            </w:pict>
          </mc:Fallback>
        </mc:AlternateContent>
      </w:r>
    </w:p>
    <w:p w14:paraId="40A592C8" w14:textId="77777777" w:rsidR="00181568" w:rsidRDefault="00181568" w:rsidP="00181568">
      <w:pPr>
        <w:rPr>
          <w:rFonts w:ascii="Dartmouth Ruzicka" w:hAnsi="Dartmouth Ruzicka"/>
        </w:rPr>
      </w:pPr>
    </w:p>
    <w:p w14:paraId="40447D43" w14:textId="2E77AFF2" w:rsidR="00181568" w:rsidRDefault="00181568" w:rsidP="00181568">
      <w:pPr>
        <w:rPr>
          <w:rFonts w:ascii="Dartmouth Ruzicka" w:hAnsi="Dartmouth Ruzicka"/>
        </w:rPr>
      </w:pPr>
      <w:r>
        <w:rPr>
          <w:rFonts w:ascii="Dartmouth Ruzicka" w:hAnsi="Dartmouth Ruzicka"/>
        </w:rPr>
        <w:t xml:space="preserve">Student name and class year: </w:t>
      </w:r>
    </w:p>
    <w:p w14:paraId="1E8642FE" w14:textId="77777777" w:rsidR="00181568" w:rsidRDefault="00181568" w:rsidP="00181568">
      <w:pPr>
        <w:rPr>
          <w:rFonts w:ascii="Dartmouth Ruzicka" w:hAnsi="Dartmouth Ruzicka"/>
        </w:rPr>
      </w:pPr>
    </w:p>
    <w:p w14:paraId="1FC4C0F9" w14:textId="77777777" w:rsidR="00181568" w:rsidRDefault="00181568" w:rsidP="00181568">
      <w:pPr>
        <w:rPr>
          <w:rFonts w:ascii="Dartmouth Ruzicka" w:hAnsi="Dartmouth Ruzicka"/>
        </w:rPr>
      </w:pPr>
      <w:r>
        <w:rPr>
          <w:rFonts w:ascii="Dartmouth Ruzicka" w:hAnsi="Dartmouth Ruzicka"/>
        </w:rPr>
        <w:t xml:space="preserve">Supervising professor: </w:t>
      </w:r>
    </w:p>
    <w:p w14:paraId="5A2BDADC" w14:textId="77777777" w:rsidR="00181568" w:rsidRDefault="00181568" w:rsidP="00181568">
      <w:pPr>
        <w:rPr>
          <w:rFonts w:ascii="Dartmouth Ruzicka" w:hAnsi="Dartmouth Ruzicka"/>
        </w:rPr>
      </w:pPr>
    </w:p>
    <w:p w14:paraId="5F7811EC" w14:textId="77777777" w:rsidR="00181568" w:rsidRDefault="00181568" w:rsidP="00181568">
      <w:pPr>
        <w:rPr>
          <w:rFonts w:ascii="Dartmouth Ruzicka" w:hAnsi="Dartmouth Ruzicka"/>
        </w:rPr>
      </w:pPr>
      <w:r>
        <w:rPr>
          <w:rFonts w:ascii="Dartmouth Ruzicka" w:hAnsi="Dartmouth Ruzicka"/>
        </w:rPr>
        <w:t xml:space="preserve">Proposed term of study: </w:t>
      </w:r>
    </w:p>
    <w:p w14:paraId="1C546912" w14:textId="77777777" w:rsidR="00181568" w:rsidRDefault="00181568" w:rsidP="00181568">
      <w:pPr>
        <w:rPr>
          <w:rFonts w:ascii="Dartmouth Ruzicka" w:hAnsi="Dartmouth Ruzicka"/>
        </w:rPr>
      </w:pPr>
    </w:p>
    <w:p w14:paraId="6D4FA550" w14:textId="5FCA79E8" w:rsidR="00181568" w:rsidRDefault="00181568" w:rsidP="00181568">
      <w:pPr>
        <w:rPr>
          <w:rFonts w:ascii="Dartmouth Ruzicka" w:hAnsi="Dartmouth Ruzicka"/>
        </w:rPr>
      </w:pPr>
      <w:r>
        <w:rPr>
          <w:rFonts w:ascii="Dartmouth Ruzicka" w:hAnsi="Dartmouth Ruzicka"/>
        </w:rPr>
        <w:t xml:space="preserve">Course number (circle or highlight one): </w:t>
      </w:r>
    </w:p>
    <w:p w14:paraId="2385DCBC" w14:textId="77777777" w:rsidR="00181568" w:rsidRDefault="00181568" w:rsidP="00181568">
      <w:pPr>
        <w:pStyle w:val="ListParagraph"/>
        <w:numPr>
          <w:ilvl w:val="0"/>
          <w:numId w:val="1"/>
        </w:numPr>
        <w:rPr>
          <w:rFonts w:ascii="Dartmouth Ruzicka" w:hAnsi="Dartmouth Ruzicka"/>
        </w:rPr>
      </w:pPr>
      <w:r w:rsidRPr="007D4582">
        <w:rPr>
          <w:rFonts w:ascii="Dartmouth Ruzicka" w:hAnsi="Dartmouth Ruzicka"/>
        </w:rPr>
        <w:t>MUS 82 | Special Study in History, Musicology, or Ethnomusicology</w:t>
      </w:r>
    </w:p>
    <w:p w14:paraId="6171D6B6" w14:textId="77777777" w:rsidR="00181568" w:rsidRDefault="00181568" w:rsidP="00181568">
      <w:pPr>
        <w:pStyle w:val="ListParagraph"/>
        <w:numPr>
          <w:ilvl w:val="0"/>
          <w:numId w:val="1"/>
        </w:numPr>
        <w:rPr>
          <w:rFonts w:ascii="Dartmouth Ruzicka" w:hAnsi="Dartmouth Ruzicka"/>
        </w:rPr>
      </w:pPr>
      <w:r w:rsidRPr="007D4582">
        <w:rPr>
          <w:rFonts w:ascii="Dartmouth Ruzicka" w:hAnsi="Dartmouth Ruzicka"/>
        </w:rPr>
        <w:t>MUS 83 | Special Study in Composition and Theory</w:t>
      </w:r>
    </w:p>
    <w:p w14:paraId="6746E9B8" w14:textId="77777777" w:rsidR="00181568" w:rsidRDefault="00181568" w:rsidP="00181568">
      <w:pPr>
        <w:pStyle w:val="ListParagraph"/>
        <w:numPr>
          <w:ilvl w:val="0"/>
          <w:numId w:val="1"/>
        </w:numPr>
        <w:rPr>
          <w:rFonts w:ascii="Dartmouth Ruzicka" w:hAnsi="Dartmouth Ruzicka"/>
        </w:rPr>
      </w:pPr>
      <w:r w:rsidRPr="00660CC7">
        <w:rPr>
          <w:rFonts w:ascii="Dartmouth Ruzicka" w:hAnsi="Dartmouth Ruzicka"/>
        </w:rPr>
        <w:t>MUS 84 | Special Study in Performance</w:t>
      </w:r>
    </w:p>
    <w:p w14:paraId="26811D60" w14:textId="77777777" w:rsidR="00181568" w:rsidRDefault="00181568" w:rsidP="00181568">
      <w:pPr>
        <w:pStyle w:val="ListParagraph"/>
        <w:numPr>
          <w:ilvl w:val="0"/>
          <w:numId w:val="1"/>
        </w:numPr>
        <w:rPr>
          <w:rFonts w:ascii="Dartmouth Ruzicka" w:hAnsi="Dartmouth Ruzicka"/>
        </w:rPr>
      </w:pPr>
      <w:r w:rsidRPr="00660CC7">
        <w:rPr>
          <w:rFonts w:ascii="Dartmouth Ruzicka" w:hAnsi="Dartmouth Ruzicka"/>
        </w:rPr>
        <w:t>MUS 86 | Other Special Studies</w:t>
      </w:r>
    </w:p>
    <w:p w14:paraId="4250A412" w14:textId="77777777" w:rsidR="00181568" w:rsidRDefault="00181568" w:rsidP="00181568">
      <w:pPr>
        <w:rPr>
          <w:rFonts w:ascii="Dartmouth Ruzicka" w:hAnsi="Dartmouth Ruzicka"/>
        </w:rPr>
      </w:pPr>
    </w:p>
    <w:p w14:paraId="16C5C594" w14:textId="77777777" w:rsidR="005D0F83" w:rsidRDefault="005D0F83" w:rsidP="00181568">
      <w:pPr>
        <w:rPr>
          <w:rFonts w:ascii="Dartmouth Ruzicka" w:hAnsi="Dartmouth Ruzicka"/>
        </w:rPr>
      </w:pPr>
    </w:p>
    <w:p w14:paraId="2AB32939" w14:textId="09A840AC" w:rsidR="00181568" w:rsidRDefault="00181568" w:rsidP="00181568">
      <w:pPr>
        <w:rPr>
          <w:rFonts w:ascii="Dartmouth Ruzicka" w:hAnsi="Dartmouth Ruzicka"/>
        </w:rPr>
      </w:pPr>
      <w:r>
        <w:rPr>
          <w:rFonts w:ascii="Dartmouth Ruzicka" w:hAnsi="Dartmouth Ruzicka"/>
        </w:rPr>
        <w:lastRenderedPageBreak/>
        <w:t>Description of study, including topic, research questions, pedagogical goals, and desired deliverable outcomes (~250 words):</w:t>
      </w:r>
    </w:p>
    <w:p w14:paraId="26CBB1BC" w14:textId="6F6E3995" w:rsidR="00181568" w:rsidRDefault="00181568" w:rsidP="00181568">
      <w:pPr>
        <w:rPr>
          <w:rFonts w:ascii="Dartmouth Ruzicka" w:hAnsi="Dartmouth Ruzicka"/>
        </w:rPr>
      </w:pPr>
    </w:p>
    <w:p w14:paraId="72A4037C" w14:textId="19269DB7" w:rsidR="00181568" w:rsidRDefault="00181568" w:rsidP="00181568">
      <w:pPr>
        <w:rPr>
          <w:rFonts w:ascii="Dartmouth Ruzicka" w:hAnsi="Dartmouth Ruzicka"/>
        </w:rPr>
      </w:pPr>
    </w:p>
    <w:p w14:paraId="797D3E15" w14:textId="54C3AC34" w:rsidR="00181568" w:rsidRDefault="00181568" w:rsidP="00181568">
      <w:pPr>
        <w:rPr>
          <w:rFonts w:ascii="Dartmouth Ruzicka" w:hAnsi="Dartmouth Ruzicka"/>
        </w:rPr>
      </w:pPr>
    </w:p>
    <w:p w14:paraId="71B23B67" w14:textId="5D9DC990" w:rsidR="00181568" w:rsidRDefault="00181568" w:rsidP="00181568">
      <w:pPr>
        <w:rPr>
          <w:rFonts w:ascii="Dartmouth Ruzicka" w:hAnsi="Dartmouth Ruzicka"/>
        </w:rPr>
      </w:pPr>
    </w:p>
    <w:p w14:paraId="094A8FED" w14:textId="0C803F2F" w:rsidR="00181568" w:rsidRDefault="00181568" w:rsidP="00181568">
      <w:pPr>
        <w:rPr>
          <w:rFonts w:ascii="Dartmouth Ruzicka" w:hAnsi="Dartmouth Ruzicka"/>
        </w:rPr>
      </w:pPr>
    </w:p>
    <w:p w14:paraId="2F049783" w14:textId="5E354139" w:rsidR="00181568" w:rsidRDefault="00181568" w:rsidP="00181568">
      <w:pPr>
        <w:rPr>
          <w:rFonts w:ascii="Dartmouth Ruzicka" w:hAnsi="Dartmouth Ruzicka"/>
        </w:rPr>
      </w:pPr>
    </w:p>
    <w:p w14:paraId="3C14103C" w14:textId="68BF902E" w:rsidR="00181568" w:rsidRDefault="00181568" w:rsidP="00181568">
      <w:pPr>
        <w:rPr>
          <w:rFonts w:ascii="Dartmouth Ruzicka" w:hAnsi="Dartmouth Ruzicka"/>
        </w:rPr>
      </w:pPr>
    </w:p>
    <w:p w14:paraId="180B325E" w14:textId="00980B15" w:rsidR="00181568" w:rsidRDefault="00181568" w:rsidP="00181568">
      <w:pPr>
        <w:rPr>
          <w:rFonts w:ascii="Dartmouth Ruzicka" w:hAnsi="Dartmouth Ruzicka"/>
        </w:rPr>
      </w:pPr>
    </w:p>
    <w:p w14:paraId="63EDCA51" w14:textId="34776D47" w:rsidR="00181568" w:rsidRDefault="00181568" w:rsidP="00181568">
      <w:pPr>
        <w:rPr>
          <w:rFonts w:ascii="Dartmouth Ruzicka" w:hAnsi="Dartmouth Ruzicka"/>
        </w:rPr>
      </w:pPr>
    </w:p>
    <w:p w14:paraId="64A818A7" w14:textId="1FC6B309" w:rsidR="00181568" w:rsidRDefault="00181568" w:rsidP="00181568">
      <w:pPr>
        <w:rPr>
          <w:rFonts w:ascii="Dartmouth Ruzicka" w:hAnsi="Dartmouth Ruzicka"/>
        </w:rPr>
      </w:pPr>
    </w:p>
    <w:p w14:paraId="24CF171E" w14:textId="37B6B23D" w:rsidR="00181568" w:rsidRDefault="00181568" w:rsidP="00181568">
      <w:pPr>
        <w:rPr>
          <w:rFonts w:ascii="Dartmouth Ruzicka" w:hAnsi="Dartmouth Ruzicka"/>
        </w:rPr>
      </w:pPr>
    </w:p>
    <w:p w14:paraId="76E0ADEA" w14:textId="247CEF75" w:rsidR="00181568" w:rsidRDefault="00181568" w:rsidP="00181568">
      <w:pPr>
        <w:rPr>
          <w:rFonts w:ascii="Dartmouth Ruzicka" w:hAnsi="Dartmouth Ruzicka"/>
        </w:rPr>
      </w:pPr>
    </w:p>
    <w:p w14:paraId="67FB224F" w14:textId="2860237E" w:rsidR="00181568" w:rsidRDefault="00181568" w:rsidP="00181568">
      <w:pPr>
        <w:rPr>
          <w:rFonts w:ascii="Dartmouth Ruzicka" w:hAnsi="Dartmouth Ruzicka"/>
        </w:rPr>
      </w:pPr>
    </w:p>
    <w:p w14:paraId="0B3E56BE" w14:textId="719272D0" w:rsidR="00181568" w:rsidRDefault="00181568" w:rsidP="00181568">
      <w:pPr>
        <w:rPr>
          <w:rFonts w:ascii="Dartmouth Ruzicka" w:hAnsi="Dartmouth Ruzicka"/>
        </w:rPr>
      </w:pPr>
    </w:p>
    <w:p w14:paraId="1A4B93D2" w14:textId="60729550" w:rsidR="00181568" w:rsidRDefault="00181568" w:rsidP="00181568">
      <w:pPr>
        <w:rPr>
          <w:rFonts w:ascii="Dartmouth Ruzicka" w:hAnsi="Dartmouth Ruzicka"/>
        </w:rPr>
      </w:pPr>
    </w:p>
    <w:p w14:paraId="26D6F67B" w14:textId="1FBA8D0D" w:rsidR="00181568" w:rsidRDefault="00181568" w:rsidP="00181568">
      <w:pPr>
        <w:rPr>
          <w:rFonts w:ascii="Dartmouth Ruzicka" w:hAnsi="Dartmouth Ruzicka"/>
        </w:rPr>
      </w:pPr>
    </w:p>
    <w:p w14:paraId="52C1E052" w14:textId="72C79742" w:rsidR="00181568" w:rsidRDefault="00181568" w:rsidP="00181568">
      <w:pPr>
        <w:rPr>
          <w:rFonts w:ascii="Dartmouth Ruzicka" w:hAnsi="Dartmouth Ruzicka"/>
        </w:rPr>
      </w:pPr>
    </w:p>
    <w:p w14:paraId="6E02A746" w14:textId="76D822A2" w:rsidR="00181568" w:rsidRDefault="00181568" w:rsidP="00181568">
      <w:pPr>
        <w:rPr>
          <w:rFonts w:ascii="Dartmouth Ruzicka" w:hAnsi="Dartmouth Ruzicka"/>
        </w:rPr>
      </w:pPr>
    </w:p>
    <w:p w14:paraId="5CB5AAF1" w14:textId="406BD6C3" w:rsidR="00181568" w:rsidRDefault="00181568" w:rsidP="00181568">
      <w:pPr>
        <w:rPr>
          <w:rFonts w:ascii="Dartmouth Ruzicka" w:hAnsi="Dartmouth Ruzicka"/>
        </w:rPr>
      </w:pPr>
    </w:p>
    <w:p w14:paraId="041AD04F" w14:textId="13B61588" w:rsidR="00181568" w:rsidRDefault="00181568" w:rsidP="00181568">
      <w:pPr>
        <w:rPr>
          <w:rFonts w:ascii="Dartmouth Ruzicka" w:hAnsi="Dartmouth Ruzicka"/>
        </w:rPr>
      </w:pPr>
    </w:p>
    <w:p w14:paraId="4B64CA0A" w14:textId="77777777" w:rsidR="00181568" w:rsidRDefault="00181568" w:rsidP="00181568">
      <w:pPr>
        <w:rPr>
          <w:rFonts w:ascii="Dartmouth Ruzicka" w:hAnsi="Dartmouth Ruzicka"/>
        </w:rPr>
      </w:pPr>
    </w:p>
    <w:p w14:paraId="36412BA7" w14:textId="77777777" w:rsidR="00181568" w:rsidRDefault="00181568" w:rsidP="00181568">
      <w:pPr>
        <w:rPr>
          <w:rFonts w:ascii="Dartmouth Ruzicka" w:hAnsi="Dartmouth Ruzicka"/>
        </w:rPr>
      </w:pPr>
    </w:p>
    <w:p w14:paraId="7D346521" w14:textId="10C77100" w:rsidR="00181568" w:rsidRDefault="00181568" w:rsidP="00181568">
      <w:pPr>
        <w:rPr>
          <w:rFonts w:ascii="Dartmouth Ruzicka" w:hAnsi="Dartmouth Ruzicka"/>
        </w:rPr>
      </w:pPr>
      <w:r>
        <w:rPr>
          <w:rFonts w:ascii="Dartmouth Ruzicka" w:hAnsi="Dartmouth Ruzicka"/>
        </w:rPr>
        <w:t xml:space="preserve">Methods of guidance and evaluation: </w:t>
      </w:r>
      <w:r>
        <w:rPr>
          <w:rFonts w:ascii="Dartmouth Ruzicka" w:hAnsi="Dartmouth Ruzicka"/>
        </w:rPr>
        <w:br/>
      </w:r>
      <w:r>
        <w:rPr>
          <w:rFonts w:ascii="Dartmouth Ruzicka" w:hAnsi="Dartmouth Ruzicka"/>
        </w:rPr>
        <w:br/>
      </w:r>
      <w:r>
        <w:rPr>
          <w:rFonts w:ascii="Dartmouth Ruzicka" w:hAnsi="Dartmouth Ruzicka"/>
        </w:rPr>
        <w:br/>
      </w:r>
    </w:p>
    <w:p w14:paraId="5E189D6B" w14:textId="3C396FFE" w:rsidR="00181568" w:rsidRDefault="00181568" w:rsidP="00181568">
      <w:pPr>
        <w:rPr>
          <w:rFonts w:ascii="Dartmouth Ruzicka" w:hAnsi="Dartmouth Ruzicka"/>
        </w:rPr>
      </w:pPr>
    </w:p>
    <w:p w14:paraId="028A4A14" w14:textId="0E489CD6" w:rsidR="005D0F83" w:rsidRDefault="005D0F83" w:rsidP="00181568">
      <w:pPr>
        <w:rPr>
          <w:rFonts w:ascii="Dartmouth Ruzicka" w:hAnsi="Dartmouth Ruzicka"/>
        </w:rPr>
      </w:pPr>
    </w:p>
    <w:p w14:paraId="12B580BC" w14:textId="58185F3F" w:rsidR="005D0F83" w:rsidRDefault="005D0F83" w:rsidP="00181568">
      <w:pPr>
        <w:rPr>
          <w:rFonts w:ascii="Dartmouth Ruzicka" w:hAnsi="Dartmouth Ruzicka"/>
        </w:rPr>
      </w:pPr>
    </w:p>
    <w:p w14:paraId="3A0AE182" w14:textId="4E7A0819" w:rsidR="005D0F83" w:rsidRDefault="005D0F83" w:rsidP="00181568">
      <w:pPr>
        <w:rPr>
          <w:rFonts w:ascii="Dartmouth Ruzicka" w:hAnsi="Dartmouth Ruzicka"/>
        </w:rPr>
      </w:pPr>
    </w:p>
    <w:p w14:paraId="3A95990C" w14:textId="181D45C4" w:rsidR="005D0F83" w:rsidRDefault="005D0F83" w:rsidP="00181568">
      <w:pPr>
        <w:rPr>
          <w:rFonts w:ascii="Dartmouth Ruzicka" w:hAnsi="Dartmouth Ruzicka"/>
        </w:rPr>
      </w:pPr>
    </w:p>
    <w:p w14:paraId="360A32F7" w14:textId="40520180" w:rsidR="005D0F83" w:rsidRDefault="005D0F83" w:rsidP="00181568">
      <w:pPr>
        <w:rPr>
          <w:rFonts w:ascii="Dartmouth Ruzicka" w:hAnsi="Dartmouth Ruzicka"/>
        </w:rPr>
      </w:pPr>
    </w:p>
    <w:p w14:paraId="25106830" w14:textId="0179C75E" w:rsidR="005D0F83" w:rsidRDefault="005D0F83" w:rsidP="00181568">
      <w:pPr>
        <w:rPr>
          <w:rFonts w:ascii="Dartmouth Ruzicka" w:hAnsi="Dartmouth Ruzicka"/>
        </w:rPr>
      </w:pPr>
    </w:p>
    <w:p w14:paraId="37E21107" w14:textId="76B41601" w:rsidR="005D0F83" w:rsidRDefault="005D0F83" w:rsidP="00181568">
      <w:pPr>
        <w:rPr>
          <w:rFonts w:ascii="Dartmouth Ruzicka" w:hAnsi="Dartmouth Ruzicka"/>
        </w:rPr>
      </w:pPr>
    </w:p>
    <w:p w14:paraId="75BD0F35" w14:textId="70FD655A" w:rsidR="005D0F83" w:rsidRDefault="005D0F83" w:rsidP="00181568">
      <w:pPr>
        <w:rPr>
          <w:rFonts w:ascii="Dartmouth Ruzicka" w:hAnsi="Dartmouth Ruzicka"/>
        </w:rPr>
      </w:pPr>
    </w:p>
    <w:p w14:paraId="44262CB3" w14:textId="078DA460" w:rsidR="005D0F83" w:rsidRDefault="005D0F83" w:rsidP="00181568">
      <w:pPr>
        <w:rPr>
          <w:rFonts w:ascii="Dartmouth Ruzicka" w:hAnsi="Dartmouth Ruzicka"/>
        </w:rPr>
      </w:pPr>
    </w:p>
    <w:p w14:paraId="5FE7A614" w14:textId="77777777" w:rsidR="005D0F83" w:rsidRDefault="005D0F83" w:rsidP="00181568">
      <w:pPr>
        <w:rPr>
          <w:rFonts w:ascii="Dartmouth Ruzicka" w:hAnsi="Dartmouth Ruzicka"/>
        </w:rPr>
      </w:pPr>
    </w:p>
    <w:p w14:paraId="715C0A94" w14:textId="77777777" w:rsidR="00181568" w:rsidRDefault="00181568" w:rsidP="00181568">
      <w:pPr>
        <w:rPr>
          <w:rFonts w:ascii="Dartmouth Ruzicka" w:hAnsi="Dartmouth Ruzicka"/>
        </w:rPr>
      </w:pPr>
      <w:r>
        <w:rPr>
          <w:rFonts w:ascii="Dartmouth Ruzicka" w:hAnsi="Dartmouth Ruzicka"/>
        </w:rPr>
        <w:lastRenderedPageBreak/>
        <w:t>Schedule by week (tasks, meetings, deadlines):</w:t>
      </w:r>
    </w:p>
    <w:tbl>
      <w:tblPr>
        <w:tblStyle w:val="TableGrid"/>
        <w:tblW w:w="0" w:type="auto"/>
        <w:tblLook w:val="04A0" w:firstRow="1" w:lastRow="0" w:firstColumn="1" w:lastColumn="0" w:noHBand="0" w:noVBand="1"/>
      </w:tblPr>
      <w:tblGrid>
        <w:gridCol w:w="831"/>
        <w:gridCol w:w="5829"/>
        <w:gridCol w:w="2690"/>
      </w:tblGrid>
      <w:tr w:rsidR="00181568" w14:paraId="116047F7" w14:textId="77777777" w:rsidTr="00136A2C">
        <w:tc>
          <w:tcPr>
            <w:tcW w:w="805" w:type="dxa"/>
            <w:shd w:val="clear" w:color="auto" w:fill="D9D9D9" w:themeFill="background1" w:themeFillShade="D9"/>
          </w:tcPr>
          <w:p w14:paraId="730EC181" w14:textId="77777777" w:rsidR="00181568" w:rsidRPr="002B3D12" w:rsidRDefault="00181568" w:rsidP="00136A2C">
            <w:pPr>
              <w:rPr>
                <w:rFonts w:ascii="Dartmouth Ruzicka" w:hAnsi="Dartmouth Ruzicka"/>
                <w:b/>
                <w:bCs/>
              </w:rPr>
            </w:pPr>
            <w:r w:rsidRPr="002B3D12">
              <w:rPr>
                <w:rFonts w:ascii="Dartmouth Ruzicka" w:hAnsi="Dartmouth Ruzicka"/>
                <w:b/>
                <w:bCs/>
              </w:rPr>
              <w:t>Week</w:t>
            </w:r>
          </w:p>
        </w:tc>
        <w:tc>
          <w:tcPr>
            <w:tcW w:w="5850" w:type="dxa"/>
            <w:shd w:val="clear" w:color="auto" w:fill="D9D9D9" w:themeFill="background1" w:themeFillShade="D9"/>
          </w:tcPr>
          <w:p w14:paraId="182267E1" w14:textId="77777777" w:rsidR="00181568" w:rsidRPr="002B3D12" w:rsidRDefault="00181568" w:rsidP="00136A2C">
            <w:pPr>
              <w:rPr>
                <w:rFonts w:ascii="Dartmouth Ruzicka" w:hAnsi="Dartmouth Ruzicka"/>
                <w:b/>
                <w:bCs/>
              </w:rPr>
            </w:pPr>
            <w:r w:rsidRPr="002B3D12">
              <w:rPr>
                <w:rFonts w:ascii="Dartmouth Ruzicka" w:hAnsi="Dartmouth Ruzicka"/>
                <w:b/>
                <w:bCs/>
              </w:rPr>
              <w:t>Tasks and Events</w:t>
            </w:r>
          </w:p>
        </w:tc>
        <w:tc>
          <w:tcPr>
            <w:tcW w:w="2695" w:type="dxa"/>
            <w:shd w:val="clear" w:color="auto" w:fill="D9D9D9" w:themeFill="background1" w:themeFillShade="D9"/>
          </w:tcPr>
          <w:p w14:paraId="7AF7D982" w14:textId="77777777" w:rsidR="00181568" w:rsidRPr="002B3D12" w:rsidRDefault="00181568" w:rsidP="00136A2C">
            <w:pPr>
              <w:rPr>
                <w:rFonts w:ascii="Dartmouth Ruzicka" w:hAnsi="Dartmouth Ruzicka"/>
                <w:b/>
                <w:bCs/>
              </w:rPr>
            </w:pPr>
            <w:r>
              <w:rPr>
                <w:rFonts w:ascii="Dartmouth Ruzicka" w:hAnsi="Dartmouth Ruzicka"/>
                <w:b/>
                <w:bCs/>
              </w:rPr>
              <w:t>Assignments</w:t>
            </w:r>
            <w:r w:rsidRPr="002B3D12">
              <w:rPr>
                <w:rFonts w:ascii="Dartmouth Ruzicka" w:hAnsi="Dartmouth Ruzicka"/>
                <w:b/>
                <w:bCs/>
              </w:rPr>
              <w:t xml:space="preserve"> Due</w:t>
            </w:r>
          </w:p>
        </w:tc>
      </w:tr>
      <w:tr w:rsidR="00181568" w14:paraId="3EABCA36" w14:textId="77777777" w:rsidTr="00136A2C">
        <w:tc>
          <w:tcPr>
            <w:tcW w:w="805" w:type="dxa"/>
          </w:tcPr>
          <w:p w14:paraId="35B58C66" w14:textId="77777777" w:rsidR="00181568" w:rsidRDefault="00181568" w:rsidP="00136A2C">
            <w:pPr>
              <w:rPr>
                <w:rFonts w:ascii="Dartmouth Ruzicka" w:hAnsi="Dartmouth Ruzicka"/>
              </w:rPr>
            </w:pPr>
            <w:r>
              <w:rPr>
                <w:rFonts w:ascii="Dartmouth Ruzicka" w:hAnsi="Dartmouth Ruzicka"/>
              </w:rPr>
              <w:t>1</w:t>
            </w:r>
          </w:p>
        </w:tc>
        <w:tc>
          <w:tcPr>
            <w:tcW w:w="5850" w:type="dxa"/>
          </w:tcPr>
          <w:p w14:paraId="78F62BC4" w14:textId="77777777" w:rsidR="00181568" w:rsidRDefault="00181568" w:rsidP="00136A2C">
            <w:pPr>
              <w:rPr>
                <w:rFonts w:ascii="Dartmouth Ruzicka" w:hAnsi="Dartmouth Ruzicka"/>
              </w:rPr>
            </w:pPr>
          </w:p>
          <w:p w14:paraId="10D7EB57" w14:textId="54DB37BD" w:rsidR="005D0F83" w:rsidRDefault="005D0F83" w:rsidP="00136A2C">
            <w:pPr>
              <w:rPr>
                <w:rFonts w:ascii="Dartmouth Ruzicka" w:hAnsi="Dartmouth Ruzicka"/>
              </w:rPr>
            </w:pPr>
          </w:p>
        </w:tc>
        <w:tc>
          <w:tcPr>
            <w:tcW w:w="2695" w:type="dxa"/>
          </w:tcPr>
          <w:p w14:paraId="466C2A9E" w14:textId="77777777" w:rsidR="00181568" w:rsidRDefault="00181568" w:rsidP="00136A2C">
            <w:pPr>
              <w:rPr>
                <w:rFonts w:ascii="Dartmouth Ruzicka" w:hAnsi="Dartmouth Ruzicka"/>
              </w:rPr>
            </w:pPr>
          </w:p>
        </w:tc>
      </w:tr>
      <w:tr w:rsidR="00181568" w14:paraId="3CD6144C" w14:textId="77777777" w:rsidTr="00136A2C">
        <w:tc>
          <w:tcPr>
            <w:tcW w:w="805" w:type="dxa"/>
          </w:tcPr>
          <w:p w14:paraId="5F795926" w14:textId="77777777" w:rsidR="00181568" w:rsidRDefault="00181568" w:rsidP="00136A2C">
            <w:pPr>
              <w:rPr>
                <w:rFonts w:ascii="Dartmouth Ruzicka" w:hAnsi="Dartmouth Ruzicka"/>
              </w:rPr>
            </w:pPr>
            <w:r>
              <w:rPr>
                <w:rFonts w:ascii="Dartmouth Ruzicka" w:hAnsi="Dartmouth Ruzicka"/>
              </w:rPr>
              <w:t>2</w:t>
            </w:r>
          </w:p>
        </w:tc>
        <w:tc>
          <w:tcPr>
            <w:tcW w:w="5850" w:type="dxa"/>
          </w:tcPr>
          <w:p w14:paraId="1070A438" w14:textId="77777777" w:rsidR="00181568" w:rsidRDefault="00181568" w:rsidP="00136A2C">
            <w:pPr>
              <w:rPr>
                <w:rFonts w:ascii="Dartmouth Ruzicka" w:hAnsi="Dartmouth Ruzicka"/>
              </w:rPr>
            </w:pPr>
          </w:p>
          <w:p w14:paraId="4D5DF759" w14:textId="16FA03CE" w:rsidR="005D0F83" w:rsidRDefault="005D0F83" w:rsidP="00136A2C">
            <w:pPr>
              <w:rPr>
                <w:rFonts w:ascii="Dartmouth Ruzicka" w:hAnsi="Dartmouth Ruzicka"/>
              </w:rPr>
            </w:pPr>
          </w:p>
        </w:tc>
        <w:tc>
          <w:tcPr>
            <w:tcW w:w="2695" w:type="dxa"/>
          </w:tcPr>
          <w:p w14:paraId="28E6E46E" w14:textId="77777777" w:rsidR="00181568" w:rsidRDefault="00181568" w:rsidP="00136A2C">
            <w:pPr>
              <w:rPr>
                <w:rFonts w:ascii="Dartmouth Ruzicka" w:hAnsi="Dartmouth Ruzicka"/>
              </w:rPr>
            </w:pPr>
          </w:p>
        </w:tc>
      </w:tr>
      <w:tr w:rsidR="00181568" w14:paraId="5FD236E6" w14:textId="77777777" w:rsidTr="00136A2C">
        <w:tc>
          <w:tcPr>
            <w:tcW w:w="805" w:type="dxa"/>
          </w:tcPr>
          <w:p w14:paraId="7BD57442" w14:textId="77777777" w:rsidR="00181568" w:rsidRDefault="00181568" w:rsidP="00136A2C">
            <w:pPr>
              <w:rPr>
                <w:rFonts w:ascii="Dartmouth Ruzicka" w:hAnsi="Dartmouth Ruzicka"/>
              </w:rPr>
            </w:pPr>
            <w:r>
              <w:rPr>
                <w:rFonts w:ascii="Dartmouth Ruzicka" w:hAnsi="Dartmouth Ruzicka"/>
              </w:rPr>
              <w:t>3</w:t>
            </w:r>
          </w:p>
        </w:tc>
        <w:tc>
          <w:tcPr>
            <w:tcW w:w="5850" w:type="dxa"/>
          </w:tcPr>
          <w:p w14:paraId="03456C20" w14:textId="77777777" w:rsidR="00181568" w:rsidRDefault="00181568" w:rsidP="00136A2C">
            <w:pPr>
              <w:rPr>
                <w:rFonts w:ascii="Dartmouth Ruzicka" w:hAnsi="Dartmouth Ruzicka"/>
              </w:rPr>
            </w:pPr>
          </w:p>
          <w:p w14:paraId="46DA0136" w14:textId="4C58BC87" w:rsidR="005D0F83" w:rsidRDefault="005D0F83" w:rsidP="00136A2C">
            <w:pPr>
              <w:rPr>
                <w:rFonts w:ascii="Dartmouth Ruzicka" w:hAnsi="Dartmouth Ruzicka"/>
              </w:rPr>
            </w:pPr>
          </w:p>
        </w:tc>
        <w:tc>
          <w:tcPr>
            <w:tcW w:w="2695" w:type="dxa"/>
          </w:tcPr>
          <w:p w14:paraId="346D4A90" w14:textId="77777777" w:rsidR="00181568" w:rsidRDefault="00181568" w:rsidP="00136A2C">
            <w:pPr>
              <w:rPr>
                <w:rFonts w:ascii="Dartmouth Ruzicka" w:hAnsi="Dartmouth Ruzicka"/>
              </w:rPr>
            </w:pPr>
          </w:p>
        </w:tc>
      </w:tr>
      <w:tr w:rsidR="00181568" w14:paraId="7FEBEC2F" w14:textId="77777777" w:rsidTr="00136A2C">
        <w:tc>
          <w:tcPr>
            <w:tcW w:w="805" w:type="dxa"/>
          </w:tcPr>
          <w:p w14:paraId="1E91056D" w14:textId="77777777" w:rsidR="00181568" w:rsidRDefault="00181568" w:rsidP="00136A2C">
            <w:pPr>
              <w:rPr>
                <w:rFonts w:ascii="Dartmouth Ruzicka" w:hAnsi="Dartmouth Ruzicka"/>
              </w:rPr>
            </w:pPr>
            <w:r>
              <w:rPr>
                <w:rFonts w:ascii="Dartmouth Ruzicka" w:hAnsi="Dartmouth Ruzicka"/>
              </w:rPr>
              <w:t>4</w:t>
            </w:r>
          </w:p>
        </w:tc>
        <w:tc>
          <w:tcPr>
            <w:tcW w:w="5850" w:type="dxa"/>
          </w:tcPr>
          <w:p w14:paraId="6FB483EB" w14:textId="77777777" w:rsidR="00181568" w:rsidRDefault="00181568" w:rsidP="00136A2C">
            <w:pPr>
              <w:rPr>
                <w:rFonts w:ascii="Dartmouth Ruzicka" w:hAnsi="Dartmouth Ruzicka"/>
              </w:rPr>
            </w:pPr>
          </w:p>
          <w:p w14:paraId="3C89E158" w14:textId="1951BC61" w:rsidR="005D0F83" w:rsidRDefault="005D0F83" w:rsidP="00136A2C">
            <w:pPr>
              <w:rPr>
                <w:rFonts w:ascii="Dartmouth Ruzicka" w:hAnsi="Dartmouth Ruzicka"/>
              </w:rPr>
            </w:pPr>
          </w:p>
        </w:tc>
        <w:tc>
          <w:tcPr>
            <w:tcW w:w="2695" w:type="dxa"/>
          </w:tcPr>
          <w:p w14:paraId="1096B008" w14:textId="77777777" w:rsidR="00181568" w:rsidRDefault="00181568" w:rsidP="00136A2C">
            <w:pPr>
              <w:rPr>
                <w:rFonts w:ascii="Dartmouth Ruzicka" w:hAnsi="Dartmouth Ruzicka"/>
              </w:rPr>
            </w:pPr>
          </w:p>
        </w:tc>
      </w:tr>
      <w:tr w:rsidR="00181568" w14:paraId="177AFCFA" w14:textId="77777777" w:rsidTr="00136A2C">
        <w:tc>
          <w:tcPr>
            <w:tcW w:w="805" w:type="dxa"/>
          </w:tcPr>
          <w:p w14:paraId="18D0B9A4" w14:textId="77777777" w:rsidR="00181568" w:rsidRDefault="00181568" w:rsidP="00136A2C">
            <w:pPr>
              <w:rPr>
                <w:rFonts w:ascii="Dartmouth Ruzicka" w:hAnsi="Dartmouth Ruzicka"/>
              </w:rPr>
            </w:pPr>
            <w:r>
              <w:rPr>
                <w:rFonts w:ascii="Dartmouth Ruzicka" w:hAnsi="Dartmouth Ruzicka"/>
              </w:rPr>
              <w:t>5</w:t>
            </w:r>
          </w:p>
        </w:tc>
        <w:tc>
          <w:tcPr>
            <w:tcW w:w="5850" w:type="dxa"/>
          </w:tcPr>
          <w:p w14:paraId="58E3FEED" w14:textId="77777777" w:rsidR="00181568" w:rsidRDefault="00181568" w:rsidP="00136A2C">
            <w:pPr>
              <w:rPr>
                <w:rFonts w:ascii="Dartmouth Ruzicka" w:hAnsi="Dartmouth Ruzicka"/>
              </w:rPr>
            </w:pPr>
          </w:p>
          <w:p w14:paraId="1A6E9814" w14:textId="7B35C56E" w:rsidR="005D0F83" w:rsidRDefault="005D0F83" w:rsidP="00136A2C">
            <w:pPr>
              <w:rPr>
                <w:rFonts w:ascii="Dartmouth Ruzicka" w:hAnsi="Dartmouth Ruzicka"/>
              </w:rPr>
            </w:pPr>
          </w:p>
        </w:tc>
        <w:tc>
          <w:tcPr>
            <w:tcW w:w="2695" w:type="dxa"/>
          </w:tcPr>
          <w:p w14:paraId="1FCD0664" w14:textId="77777777" w:rsidR="00181568" w:rsidRDefault="00181568" w:rsidP="00136A2C">
            <w:pPr>
              <w:rPr>
                <w:rFonts w:ascii="Dartmouth Ruzicka" w:hAnsi="Dartmouth Ruzicka"/>
              </w:rPr>
            </w:pPr>
          </w:p>
        </w:tc>
      </w:tr>
      <w:tr w:rsidR="00181568" w14:paraId="70FF3F61" w14:textId="77777777" w:rsidTr="00136A2C">
        <w:tc>
          <w:tcPr>
            <w:tcW w:w="805" w:type="dxa"/>
          </w:tcPr>
          <w:p w14:paraId="6447C3B5" w14:textId="77777777" w:rsidR="00181568" w:rsidRDefault="00181568" w:rsidP="00136A2C">
            <w:pPr>
              <w:rPr>
                <w:rFonts w:ascii="Dartmouth Ruzicka" w:hAnsi="Dartmouth Ruzicka"/>
              </w:rPr>
            </w:pPr>
            <w:r>
              <w:rPr>
                <w:rFonts w:ascii="Dartmouth Ruzicka" w:hAnsi="Dartmouth Ruzicka"/>
              </w:rPr>
              <w:t>6</w:t>
            </w:r>
          </w:p>
        </w:tc>
        <w:tc>
          <w:tcPr>
            <w:tcW w:w="5850" w:type="dxa"/>
          </w:tcPr>
          <w:p w14:paraId="4AB12D7F" w14:textId="77777777" w:rsidR="00181568" w:rsidRDefault="00181568" w:rsidP="00136A2C">
            <w:pPr>
              <w:rPr>
                <w:rFonts w:ascii="Dartmouth Ruzicka" w:hAnsi="Dartmouth Ruzicka"/>
              </w:rPr>
            </w:pPr>
          </w:p>
          <w:p w14:paraId="302BDC22" w14:textId="3DB7AE94" w:rsidR="005D0F83" w:rsidRDefault="005D0F83" w:rsidP="00136A2C">
            <w:pPr>
              <w:rPr>
                <w:rFonts w:ascii="Dartmouth Ruzicka" w:hAnsi="Dartmouth Ruzicka"/>
              </w:rPr>
            </w:pPr>
          </w:p>
        </w:tc>
        <w:tc>
          <w:tcPr>
            <w:tcW w:w="2695" w:type="dxa"/>
          </w:tcPr>
          <w:p w14:paraId="1DA8D4FA" w14:textId="77777777" w:rsidR="00181568" w:rsidRDefault="00181568" w:rsidP="00136A2C">
            <w:pPr>
              <w:rPr>
                <w:rFonts w:ascii="Dartmouth Ruzicka" w:hAnsi="Dartmouth Ruzicka"/>
              </w:rPr>
            </w:pPr>
          </w:p>
        </w:tc>
      </w:tr>
      <w:tr w:rsidR="00181568" w14:paraId="5F9652A8" w14:textId="77777777" w:rsidTr="00136A2C">
        <w:tc>
          <w:tcPr>
            <w:tcW w:w="805" w:type="dxa"/>
          </w:tcPr>
          <w:p w14:paraId="0B2F4DCC" w14:textId="77777777" w:rsidR="00181568" w:rsidRDefault="00181568" w:rsidP="00136A2C">
            <w:pPr>
              <w:rPr>
                <w:rFonts w:ascii="Dartmouth Ruzicka" w:hAnsi="Dartmouth Ruzicka"/>
              </w:rPr>
            </w:pPr>
            <w:r>
              <w:rPr>
                <w:rFonts w:ascii="Dartmouth Ruzicka" w:hAnsi="Dartmouth Ruzicka"/>
              </w:rPr>
              <w:t>7</w:t>
            </w:r>
          </w:p>
        </w:tc>
        <w:tc>
          <w:tcPr>
            <w:tcW w:w="5850" w:type="dxa"/>
          </w:tcPr>
          <w:p w14:paraId="35FB6C15" w14:textId="77777777" w:rsidR="00181568" w:rsidRDefault="00181568" w:rsidP="00136A2C">
            <w:pPr>
              <w:rPr>
                <w:rFonts w:ascii="Dartmouth Ruzicka" w:hAnsi="Dartmouth Ruzicka"/>
              </w:rPr>
            </w:pPr>
          </w:p>
          <w:p w14:paraId="30C851C5" w14:textId="0A2B30CA" w:rsidR="005D0F83" w:rsidRDefault="005D0F83" w:rsidP="00136A2C">
            <w:pPr>
              <w:rPr>
                <w:rFonts w:ascii="Dartmouth Ruzicka" w:hAnsi="Dartmouth Ruzicka"/>
              </w:rPr>
            </w:pPr>
          </w:p>
        </w:tc>
        <w:tc>
          <w:tcPr>
            <w:tcW w:w="2695" w:type="dxa"/>
          </w:tcPr>
          <w:p w14:paraId="0FF5B10F" w14:textId="77777777" w:rsidR="00181568" w:rsidRDefault="00181568" w:rsidP="00136A2C">
            <w:pPr>
              <w:rPr>
                <w:rFonts w:ascii="Dartmouth Ruzicka" w:hAnsi="Dartmouth Ruzicka"/>
              </w:rPr>
            </w:pPr>
          </w:p>
        </w:tc>
      </w:tr>
      <w:tr w:rsidR="00181568" w14:paraId="42E92C6F" w14:textId="77777777" w:rsidTr="00136A2C">
        <w:tc>
          <w:tcPr>
            <w:tcW w:w="805" w:type="dxa"/>
          </w:tcPr>
          <w:p w14:paraId="24EDD871" w14:textId="77777777" w:rsidR="00181568" w:rsidRDefault="00181568" w:rsidP="00136A2C">
            <w:pPr>
              <w:rPr>
                <w:rFonts w:ascii="Dartmouth Ruzicka" w:hAnsi="Dartmouth Ruzicka"/>
              </w:rPr>
            </w:pPr>
            <w:r>
              <w:rPr>
                <w:rFonts w:ascii="Dartmouth Ruzicka" w:hAnsi="Dartmouth Ruzicka"/>
              </w:rPr>
              <w:t>8</w:t>
            </w:r>
          </w:p>
        </w:tc>
        <w:tc>
          <w:tcPr>
            <w:tcW w:w="5850" w:type="dxa"/>
          </w:tcPr>
          <w:p w14:paraId="629C16E8" w14:textId="77777777" w:rsidR="00181568" w:rsidRDefault="00181568" w:rsidP="00136A2C">
            <w:pPr>
              <w:rPr>
                <w:rFonts w:ascii="Dartmouth Ruzicka" w:hAnsi="Dartmouth Ruzicka"/>
              </w:rPr>
            </w:pPr>
          </w:p>
          <w:p w14:paraId="53951F9F" w14:textId="096E2C09" w:rsidR="005D0F83" w:rsidRDefault="005D0F83" w:rsidP="00136A2C">
            <w:pPr>
              <w:rPr>
                <w:rFonts w:ascii="Dartmouth Ruzicka" w:hAnsi="Dartmouth Ruzicka"/>
              </w:rPr>
            </w:pPr>
          </w:p>
        </w:tc>
        <w:tc>
          <w:tcPr>
            <w:tcW w:w="2695" w:type="dxa"/>
          </w:tcPr>
          <w:p w14:paraId="1AEAF5EC" w14:textId="77777777" w:rsidR="00181568" w:rsidRDefault="00181568" w:rsidP="00136A2C">
            <w:pPr>
              <w:rPr>
                <w:rFonts w:ascii="Dartmouth Ruzicka" w:hAnsi="Dartmouth Ruzicka"/>
              </w:rPr>
            </w:pPr>
          </w:p>
        </w:tc>
      </w:tr>
      <w:tr w:rsidR="00181568" w14:paraId="089659F0" w14:textId="77777777" w:rsidTr="00136A2C">
        <w:tc>
          <w:tcPr>
            <w:tcW w:w="805" w:type="dxa"/>
          </w:tcPr>
          <w:p w14:paraId="065A8607" w14:textId="77777777" w:rsidR="00181568" w:rsidRDefault="00181568" w:rsidP="00136A2C">
            <w:pPr>
              <w:rPr>
                <w:rFonts w:ascii="Dartmouth Ruzicka" w:hAnsi="Dartmouth Ruzicka"/>
              </w:rPr>
            </w:pPr>
            <w:r>
              <w:rPr>
                <w:rFonts w:ascii="Dartmouth Ruzicka" w:hAnsi="Dartmouth Ruzicka"/>
              </w:rPr>
              <w:t>9</w:t>
            </w:r>
          </w:p>
        </w:tc>
        <w:tc>
          <w:tcPr>
            <w:tcW w:w="5850" w:type="dxa"/>
          </w:tcPr>
          <w:p w14:paraId="20499B2D" w14:textId="77777777" w:rsidR="00181568" w:rsidRDefault="00181568" w:rsidP="00136A2C">
            <w:pPr>
              <w:rPr>
                <w:rFonts w:ascii="Dartmouth Ruzicka" w:hAnsi="Dartmouth Ruzicka"/>
              </w:rPr>
            </w:pPr>
          </w:p>
          <w:p w14:paraId="59D47D01" w14:textId="1927A09E" w:rsidR="005D0F83" w:rsidRDefault="005D0F83" w:rsidP="00136A2C">
            <w:pPr>
              <w:rPr>
                <w:rFonts w:ascii="Dartmouth Ruzicka" w:hAnsi="Dartmouth Ruzicka"/>
              </w:rPr>
            </w:pPr>
          </w:p>
        </w:tc>
        <w:tc>
          <w:tcPr>
            <w:tcW w:w="2695" w:type="dxa"/>
          </w:tcPr>
          <w:p w14:paraId="47CC6D9F" w14:textId="77777777" w:rsidR="00181568" w:rsidRDefault="00181568" w:rsidP="00136A2C">
            <w:pPr>
              <w:rPr>
                <w:rFonts w:ascii="Dartmouth Ruzicka" w:hAnsi="Dartmouth Ruzicka"/>
              </w:rPr>
            </w:pPr>
          </w:p>
        </w:tc>
      </w:tr>
      <w:tr w:rsidR="00181568" w14:paraId="57C4F5A0" w14:textId="77777777" w:rsidTr="00136A2C">
        <w:tc>
          <w:tcPr>
            <w:tcW w:w="805" w:type="dxa"/>
          </w:tcPr>
          <w:p w14:paraId="0B04F241" w14:textId="77777777" w:rsidR="00181568" w:rsidRDefault="00181568" w:rsidP="00136A2C">
            <w:pPr>
              <w:rPr>
                <w:rFonts w:ascii="Dartmouth Ruzicka" w:hAnsi="Dartmouth Ruzicka"/>
              </w:rPr>
            </w:pPr>
            <w:r>
              <w:rPr>
                <w:rFonts w:ascii="Dartmouth Ruzicka" w:hAnsi="Dartmouth Ruzicka"/>
              </w:rPr>
              <w:t>10</w:t>
            </w:r>
          </w:p>
        </w:tc>
        <w:tc>
          <w:tcPr>
            <w:tcW w:w="5850" w:type="dxa"/>
          </w:tcPr>
          <w:p w14:paraId="2D5B4C60" w14:textId="77777777" w:rsidR="00181568" w:rsidRDefault="00181568" w:rsidP="00136A2C">
            <w:pPr>
              <w:rPr>
                <w:rFonts w:ascii="Dartmouth Ruzicka" w:hAnsi="Dartmouth Ruzicka"/>
              </w:rPr>
            </w:pPr>
          </w:p>
          <w:p w14:paraId="57CE6594" w14:textId="42D2D5A7" w:rsidR="005D0F83" w:rsidRDefault="005D0F83" w:rsidP="00136A2C">
            <w:pPr>
              <w:rPr>
                <w:rFonts w:ascii="Dartmouth Ruzicka" w:hAnsi="Dartmouth Ruzicka"/>
              </w:rPr>
            </w:pPr>
          </w:p>
        </w:tc>
        <w:tc>
          <w:tcPr>
            <w:tcW w:w="2695" w:type="dxa"/>
          </w:tcPr>
          <w:p w14:paraId="241BC0EC" w14:textId="77777777" w:rsidR="00181568" w:rsidRDefault="00181568" w:rsidP="00136A2C">
            <w:pPr>
              <w:rPr>
                <w:rFonts w:ascii="Dartmouth Ruzicka" w:hAnsi="Dartmouth Ruzicka"/>
              </w:rPr>
            </w:pPr>
          </w:p>
        </w:tc>
      </w:tr>
    </w:tbl>
    <w:p w14:paraId="3A0FD770" w14:textId="77777777" w:rsidR="00181568" w:rsidRDefault="00181568" w:rsidP="00181568">
      <w:pPr>
        <w:rPr>
          <w:rFonts w:ascii="Dartmouth Ruzicka" w:hAnsi="Dartmouth Ruzicka"/>
        </w:rPr>
      </w:pPr>
    </w:p>
    <w:p w14:paraId="0CC8B523" w14:textId="77777777" w:rsidR="00181568" w:rsidRPr="00660CC7" w:rsidRDefault="00181568" w:rsidP="00181568">
      <w:pPr>
        <w:rPr>
          <w:rFonts w:ascii="Dartmouth Ruzicka" w:hAnsi="Dartmouth Ruzicka"/>
        </w:rPr>
      </w:pPr>
      <w:r>
        <w:rPr>
          <w:rFonts w:ascii="Dartmouth Ruzicka" w:hAnsi="Dartmouth Ruzicka"/>
        </w:rPr>
        <w:t xml:space="preserve">Other notes: </w:t>
      </w:r>
    </w:p>
    <w:p w14:paraId="05ADB5CD" w14:textId="4E46B503" w:rsidR="00425462" w:rsidRDefault="00425462" w:rsidP="00F21011">
      <w:pPr>
        <w:rPr>
          <w:rFonts w:ascii="Georgia" w:hAnsi="Georgia"/>
        </w:rPr>
      </w:pPr>
    </w:p>
    <w:p w14:paraId="07E05EF7" w14:textId="45A7D0D8" w:rsidR="00181568" w:rsidRDefault="00181568" w:rsidP="00F21011">
      <w:pPr>
        <w:rPr>
          <w:rFonts w:ascii="Georgia" w:hAnsi="Georgia"/>
        </w:rPr>
      </w:pPr>
    </w:p>
    <w:p w14:paraId="5203C144" w14:textId="751A1C86" w:rsidR="00181568" w:rsidRDefault="00181568" w:rsidP="00F21011">
      <w:pPr>
        <w:rPr>
          <w:rFonts w:ascii="Georgia" w:hAnsi="Georgia"/>
        </w:rPr>
      </w:pPr>
    </w:p>
    <w:p w14:paraId="05C5442F" w14:textId="7BD56A28" w:rsidR="00181568" w:rsidRDefault="00181568" w:rsidP="00F21011">
      <w:pPr>
        <w:rPr>
          <w:rFonts w:ascii="Georgia" w:hAnsi="Georgia"/>
        </w:rPr>
      </w:pPr>
    </w:p>
    <w:p w14:paraId="45566B61" w14:textId="58AB35D1" w:rsidR="00181568" w:rsidRDefault="00181568" w:rsidP="00F21011">
      <w:pPr>
        <w:rPr>
          <w:rFonts w:ascii="Georgia" w:hAnsi="Georgia"/>
        </w:rPr>
      </w:pPr>
    </w:p>
    <w:p w14:paraId="5FCC13E4" w14:textId="3323EC1E" w:rsidR="00181568" w:rsidRDefault="00181568" w:rsidP="00F21011">
      <w:pPr>
        <w:rPr>
          <w:rFonts w:ascii="Georgia" w:hAnsi="Georgia"/>
        </w:rPr>
      </w:pPr>
    </w:p>
    <w:p w14:paraId="04261005" w14:textId="7F507F14" w:rsidR="00181568" w:rsidRDefault="00181568" w:rsidP="00F21011">
      <w:pPr>
        <w:rPr>
          <w:rFonts w:ascii="Georgia" w:hAnsi="Georgia"/>
        </w:rPr>
      </w:pPr>
      <w:r>
        <w:rPr>
          <w:rFonts w:ascii="Georgia" w:hAnsi="Georgia"/>
        </w:rPr>
        <w:t>____________________________</w:t>
      </w:r>
      <w:r>
        <w:rPr>
          <w:rFonts w:ascii="Georgia" w:hAnsi="Georgia"/>
        </w:rPr>
        <w:tab/>
      </w:r>
      <w:r>
        <w:rPr>
          <w:rFonts w:ascii="Georgia" w:hAnsi="Georgia"/>
        </w:rPr>
        <w:tab/>
        <w:t>__________</w:t>
      </w:r>
    </w:p>
    <w:p w14:paraId="3F803DA7" w14:textId="2ED9069C" w:rsidR="00181568" w:rsidRDefault="00181568" w:rsidP="00F21011">
      <w:pPr>
        <w:rPr>
          <w:rFonts w:ascii="Georgia" w:hAnsi="Georgia"/>
        </w:rPr>
      </w:pPr>
      <w:r>
        <w:rPr>
          <w:rFonts w:ascii="Georgia" w:hAnsi="Georgia"/>
        </w:rPr>
        <w:t>Student signature</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Date</w:t>
      </w:r>
    </w:p>
    <w:p w14:paraId="56DF54F4" w14:textId="36C4D190" w:rsidR="00181568" w:rsidRDefault="00181568" w:rsidP="00F21011">
      <w:pPr>
        <w:rPr>
          <w:rFonts w:ascii="Georgia" w:hAnsi="Georgia"/>
        </w:rPr>
      </w:pPr>
    </w:p>
    <w:p w14:paraId="37A846FF" w14:textId="77777777" w:rsidR="00181568" w:rsidRDefault="00181568" w:rsidP="00F21011">
      <w:pPr>
        <w:rPr>
          <w:rFonts w:ascii="Georgia" w:hAnsi="Georgia"/>
        </w:rPr>
      </w:pPr>
    </w:p>
    <w:p w14:paraId="7D5BD93C" w14:textId="77777777" w:rsidR="00181568" w:rsidRDefault="00181568" w:rsidP="00181568">
      <w:pPr>
        <w:rPr>
          <w:rFonts w:ascii="Georgia" w:hAnsi="Georgia"/>
        </w:rPr>
      </w:pPr>
      <w:r>
        <w:rPr>
          <w:rFonts w:ascii="Georgia" w:hAnsi="Georgia"/>
        </w:rPr>
        <w:t>____________________________</w:t>
      </w:r>
      <w:r>
        <w:rPr>
          <w:rFonts w:ascii="Georgia" w:hAnsi="Georgia"/>
        </w:rPr>
        <w:tab/>
      </w:r>
      <w:r>
        <w:rPr>
          <w:rFonts w:ascii="Georgia" w:hAnsi="Georgia"/>
        </w:rPr>
        <w:tab/>
        <w:t>__________</w:t>
      </w:r>
    </w:p>
    <w:p w14:paraId="47A9C357" w14:textId="15B7FB47" w:rsidR="00181568" w:rsidRDefault="00181568" w:rsidP="00181568">
      <w:pPr>
        <w:rPr>
          <w:rFonts w:ascii="Georgia" w:hAnsi="Georgia"/>
        </w:rPr>
      </w:pPr>
      <w:r>
        <w:rPr>
          <w:rFonts w:ascii="Georgia" w:hAnsi="Georgia"/>
        </w:rPr>
        <w:t>Supervising faculty approval</w:t>
      </w:r>
      <w:r>
        <w:rPr>
          <w:rFonts w:ascii="Georgia" w:hAnsi="Georgia"/>
        </w:rPr>
        <w:tab/>
      </w:r>
      <w:r>
        <w:rPr>
          <w:rFonts w:ascii="Georgia" w:hAnsi="Georgia"/>
        </w:rPr>
        <w:tab/>
      </w:r>
      <w:r>
        <w:rPr>
          <w:rFonts w:ascii="Georgia" w:hAnsi="Georgia"/>
        </w:rPr>
        <w:tab/>
      </w:r>
      <w:r>
        <w:rPr>
          <w:rFonts w:ascii="Georgia" w:hAnsi="Georgia"/>
        </w:rPr>
        <w:tab/>
        <w:t>Date</w:t>
      </w:r>
    </w:p>
    <w:p w14:paraId="4E2FA178" w14:textId="4DB87BA1" w:rsidR="00181568" w:rsidRDefault="00181568" w:rsidP="00181568">
      <w:pPr>
        <w:rPr>
          <w:rFonts w:ascii="Georgia" w:hAnsi="Georgia"/>
        </w:rPr>
      </w:pPr>
    </w:p>
    <w:p w14:paraId="396BA4E8" w14:textId="77777777" w:rsidR="00181568" w:rsidRDefault="00181568" w:rsidP="00181568">
      <w:pPr>
        <w:rPr>
          <w:rFonts w:ascii="Georgia" w:hAnsi="Georgia"/>
        </w:rPr>
      </w:pPr>
    </w:p>
    <w:p w14:paraId="12157C8E" w14:textId="77777777" w:rsidR="00181568" w:rsidRDefault="00181568" w:rsidP="00181568">
      <w:pPr>
        <w:rPr>
          <w:rFonts w:ascii="Georgia" w:hAnsi="Georgia"/>
        </w:rPr>
      </w:pPr>
      <w:r>
        <w:rPr>
          <w:rFonts w:ascii="Georgia" w:hAnsi="Georgia"/>
        </w:rPr>
        <w:t>____________________________</w:t>
      </w:r>
      <w:r>
        <w:rPr>
          <w:rFonts w:ascii="Georgia" w:hAnsi="Georgia"/>
        </w:rPr>
        <w:tab/>
      </w:r>
      <w:r>
        <w:rPr>
          <w:rFonts w:ascii="Georgia" w:hAnsi="Georgia"/>
        </w:rPr>
        <w:tab/>
        <w:t>__________</w:t>
      </w:r>
    </w:p>
    <w:p w14:paraId="16595D45" w14:textId="228DB726" w:rsidR="00181568" w:rsidRPr="004A7C79" w:rsidRDefault="00181568" w:rsidP="00F21011">
      <w:pPr>
        <w:rPr>
          <w:rFonts w:ascii="Georgia" w:hAnsi="Georgia"/>
        </w:rPr>
      </w:pPr>
      <w:r>
        <w:rPr>
          <w:rFonts w:ascii="Georgia" w:hAnsi="Georgia"/>
        </w:rPr>
        <w:t>Department Chair approval</w:t>
      </w:r>
      <w:r>
        <w:rPr>
          <w:rFonts w:ascii="Georgia" w:hAnsi="Georgia"/>
        </w:rPr>
        <w:tab/>
      </w:r>
      <w:r>
        <w:rPr>
          <w:rFonts w:ascii="Georgia" w:hAnsi="Georgia"/>
        </w:rPr>
        <w:tab/>
      </w:r>
      <w:r>
        <w:rPr>
          <w:rFonts w:ascii="Georgia" w:hAnsi="Georgia"/>
        </w:rPr>
        <w:tab/>
      </w:r>
      <w:r>
        <w:rPr>
          <w:rFonts w:ascii="Georgia" w:hAnsi="Georgia"/>
        </w:rPr>
        <w:tab/>
        <w:t>Date</w:t>
      </w:r>
    </w:p>
    <w:sectPr w:rsidR="00181568" w:rsidRPr="004A7C79" w:rsidSect="009C58F2">
      <w:headerReference w:type="default" r:id="rId8"/>
      <w:headerReference w:type="first" r:id="rId9"/>
      <w:pgSz w:w="12240" w:h="15840"/>
      <w:pgMar w:top="288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ACFD5" w14:textId="77777777" w:rsidR="00C3549D" w:rsidRDefault="00C3549D" w:rsidP="00860A9A">
      <w:r>
        <w:separator/>
      </w:r>
    </w:p>
  </w:endnote>
  <w:endnote w:type="continuationSeparator" w:id="0">
    <w:p w14:paraId="4F25D7CA" w14:textId="77777777" w:rsidR="00C3549D" w:rsidRDefault="00C3549D" w:rsidP="0086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artmouth Ruzicka">
    <w:panose1 w:val="020A0502030205040203"/>
    <w:charset w:val="4D"/>
    <w:family w:val="roman"/>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73BD" w14:textId="77777777" w:rsidR="00C3549D" w:rsidRDefault="00C3549D" w:rsidP="00860A9A">
      <w:r>
        <w:separator/>
      </w:r>
    </w:p>
  </w:footnote>
  <w:footnote w:type="continuationSeparator" w:id="0">
    <w:p w14:paraId="7DA2BB45" w14:textId="77777777" w:rsidR="00C3549D" w:rsidRDefault="00C3549D" w:rsidP="0086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E54F" w14:textId="70861BE2" w:rsidR="00860A9A" w:rsidRDefault="00860A9A" w:rsidP="0015041B">
    <w:pPr>
      <w:pStyle w:val="Header"/>
      <w:tabs>
        <w:tab w:val="clear" w:pos="4680"/>
        <w:tab w:val="clear" w:pos="9360"/>
        <w:tab w:val="left" w:pos="2787"/>
      </w:tabs>
    </w:pPr>
    <w:r>
      <w:rPr>
        <w:noProof/>
      </w:rPr>
      <w:drawing>
        <wp:anchor distT="0" distB="0" distL="114300" distR="114300" simplePos="0" relativeHeight="251663360" behindDoc="1" locked="0" layoutInCell="1" allowOverlap="1" wp14:anchorId="3E3900DA" wp14:editId="63E8A06A">
          <wp:simplePos x="0" y="0"/>
          <wp:positionH relativeFrom="page">
            <wp:align>left</wp:align>
          </wp:positionH>
          <wp:positionV relativeFrom="page">
            <wp:align>top</wp:align>
          </wp:positionV>
          <wp:extent cx="7772400" cy="923544"/>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23544"/>
                  </a:xfrm>
                  <a:prstGeom prst="rect">
                    <a:avLst/>
                  </a:prstGeom>
                </pic:spPr>
              </pic:pic>
            </a:graphicData>
          </a:graphic>
          <wp14:sizeRelV relativeFrom="margin">
            <wp14:pctHeight>0</wp14:pctHeight>
          </wp14:sizeRelV>
        </wp:anchor>
      </w:drawing>
    </w:r>
    <w:r w:rsidR="0015041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2A21" w14:textId="77777777" w:rsidR="00860A9A" w:rsidRDefault="00425462" w:rsidP="00860A9A">
    <w:pPr>
      <w:pStyle w:val="Header"/>
    </w:pPr>
    <w:r>
      <w:rPr>
        <w:noProof/>
      </w:rPr>
      <mc:AlternateContent>
        <mc:Choice Requires="wps">
          <w:drawing>
            <wp:anchor distT="0" distB="0" distL="114300" distR="114300" simplePos="0" relativeHeight="251665408" behindDoc="1" locked="0" layoutInCell="1" allowOverlap="1" wp14:anchorId="28B26300" wp14:editId="5E8CBAF5">
              <wp:simplePos x="0" y="0"/>
              <wp:positionH relativeFrom="page">
                <wp:posOffset>5171440</wp:posOffset>
              </wp:positionH>
              <wp:positionV relativeFrom="paragraph">
                <wp:posOffset>179070</wp:posOffset>
              </wp:positionV>
              <wp:extent cx="1487805" cy="1235710"/>
              <wp:effectExtent l="2540" t="1270" r="0" b="0"/>
              <wp:wrapThrough wrapText="bothSides">
                <wp:wrapPolygon edited="0">
                  <wp:start x="0" y="0"/>
                  <wp:lineTo x="21600" y="0"/>
                  <wp:lineTo x="21600" y="21600"/>
                  <wp:lineTo x="0" y="2160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E6A7F" w14:textId="77777777" w:rsidR="00425462" w:rsidRDefault="0025313F" w:rsidP="00425462">
                          <w:pPr>
                            <w:pStyle w:val="BodyText"/>
                            <w:spacing w:before="20" w:line="197" w:lineRule="exact"/>
                            <w:ind w:left="0"/>
                          </w:pPr>
                          <w:r>
                            <w:rPr>
                              <w:color w:val="00662D"/>
                            </w:rPr>
                            <w:t>6187 Hopkins Center</w:t>
                          </w:r>
                        </w:p>
                        <w:p w14:paraId="0E9866AD"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07A7BAD7" w14:textId="77777777" w:rsidR="00425462" w:rsidRDefault="0025313F" w:rsidP="00425462">
                          <w:pPr>
                            <w:pStyle w:val="BodyText"/>
                            <w:spacing w:before="83" w:line="201" w:lineRule="auto"/>
                            <w:ind w:left="0"/>
                          </w:pPr>
                          <w:r>
                            <w:rPr>
                              <w:color w:val="00662D"/>
                            </w:rPr>
                            <w:t>603</w:t>
                          </w:r>
                          <w:r w:rsidR="00425462">
                            <w:rPr>
                              <w:color w:val="00662D"/>
                            </w:rPr>
                            <w:t>-</w:t>
                          </w:r>
                          <w:r>
                            <w:rPr>
                              <w:color w:val="00662D"/>
                            </w:rPr>
                            <w:t>646</w:t>
                          </w:r>
                          <w:r w:rsidR="00425462">
                            <w:rPr>
                              <w:color w:val="00662D"/>
                            </w:rPr>
                            <w:t>-</w:t>
                          </w:r>
                          <w:r>
                            <w:rPr>
                              <w:color w:val="00662D"/>
                            </w:rPr>
                            <w:t>3531</w:t>
                          </w:r>
                          <w:r w:rsidR="00425462">
                            <w:rPr>
                              <w:color w:val="00662D"/>
                            </w:rPr>
                            <w:br/>
                          </w:r>
                          <w:r w:rsidRPr="0025313F">
                            <w:rPr>
                              <w:color w:val="00662D"/>
                            </w:rPr>
                            <w:t>music@dartmouth.edu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26300" id="_x0000_t202" coordsize="21600,21600" o:spt="202" path="m,l,21600r21600,l21600,xe">
              <v:stroke joinstyle="miter"/>
              <v:path gradientshapeok="t" o:connecttype="rect"/>
            </v:shapetype>
            <v:shape id="Text Box 2" o:spid="_x0000_s1027" type="#_x0000_t202" style="position:absolute;margin-left:407.2pt;margin-top:14.1pt;width:117.15pt;height:97.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" filled="f" stroked="f">
              <v:textbox inset="0,0,0,0">
                <w:txbxContent>
                  <w:p w14:paraId="4C8E6A7F" w14:textId="77777777" w:rsidR="00425462" w:rsidRDefault="0025313F" w:rsidP="00425462">
                    <w:pPr>
                      <w:pStyle w:val="BodyText"/>
                      <w:spacing w:before="20" w:line="197" w:lineRule="exact"/>
                      <w:ind w:left="0"/>
                    </w:pPr>
                    <w:r>
                      <w:rPr>
                        <w:color w:val="00662D"/>
                      </w:rPr>
                      <w:t>6187 Hopkins Center</w:t>
                    </w:r>
                  </w:p>
                  <w:p w14:paraId="0E9866AD"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07A7BAD7" w14:textId="77777777" w:rsidR="00425462" w:rsidRDefault="0025313F" w:rsidP="00425462">
                    <w:pPr>
                      <w:pStyle w:val="BodyText"/>
                      <w:spacing w:before="83" w:line="201" w:lineRule="auto"/>
                      <w:ind w:left="0"/>
                    </w:pPr>
                    <w:r>
                      <w:rPr>
                        <w:color w:val="00662D"/>
                      </w:rPr>
                      <w:t>603</w:t>
                    </w:r>
                    <w:r w:rsidR="00425462">
                      <w:rPr>
                        <w:color w:val="00662D"/>
                      </w:rPr>
                      <w:t>-</w:t>
                    </w:r>
                    <w:r>
                      <w:rPr>
                        <w:color w:val="00662D"/>
                      </w:rPr>
                      <w:t>646</w:t>
                    </w:r>
                    <w:r w:rsidR="00425462">
                      <w:rPr>
                        <w:color w:val="00662D"/>
                      </w:rPr>
                      <w:t>-</w:t>
                    </w:r>
                    <w:r>
                      <w:rPr>
                        <w:color w:val="00662D"/>
                      </w:rPr>
                      <w:t>3531</w:t>
                    </w:r>
                    <w:r w:rsidR="00425462">
                      <w:rPr>
                        <w:color w:val="00662D"/>
                      </w:rPr>
                      <w:br/>
                    </w:r>
                    <w:r w:rsidRPr="0025313F">
                      <w:rPr>
                        <w:color w:val="00662D"/>
                      </w:rPr>
                      <w:t>music@dartmouth.edu</w:t>
                    </w:r>
                  </w:p>
                </w:txbxContent>
              </v:textbox>
              <w10:wrap type="through" anchorx="page"/>
            </v:shape>
          </w:pict>
        </mc:Fallback>
      </mc:AlternateContent>
    </w:r>
    <w:r w:rsidR="00860A9A">
      <w:rPr>
        <w:noProof/>
      </w:rPr>
      <w:drawing>
        <wp:anchor distT="0" distB="0" distL="114300" distR="114300" simplePos="0" relativeHeight="251659264" behindDoc="1" locked="0" layoutInCell="1" allowOverlap="1" wp14:anchorId="57ED3F8A" wp14:editId="43AB789C">
          <wp:simplePos x="0" y="0"/>
          <wp:positionH relativeFrom="page">
            <wp:align>left</wp:align>
          </wp:positionH>
          <wp:positionV relativeFrom="page">
            <wp:align>top</wp:align>
          </wp:positionV>
          <wp:extent cx="3200400" cy="923544"/>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3200400" cy="923544"/>
                  </a:xfrm>
                  <a:prstGeom prst="rect">
                    <a:avLst/>
                  </a:prstGeom>
                </pic:spPr>
              </pic:pic>
            </a:graphicData>
          </a:graphic>
          <wp14:sizeRelH relativeFrom="margin">
            <wp14:pctWidth>0</wp14:pctWidth>
          </wp14:sizeRelH>
          <wp14:sizeRelV relativeFrom="margin">
            <wp14:pctHeight>0</wp14:pctHeight>
          </wp14:sizeRelV>
        </wp:anchor>
      </w:drawing>
    </w:r>
  </w:p>
  <w:p w14:paraId="6FE4E97C" w14:textId="77777777" w:rsidR="00860A9A" w:rsidRDefault="004A7C79">
    <w:pPr>
      <w:pStyle w:val="Header"/>
    </w:pPr>
    <w:r>
      <w:rPr>
        <w:noProof/>
      </w:rPr>
      <mc:AlternateContent>
        <mc:Choice Requires="wps">
          <w:drawing>
            <wp:anchor distT="0" distB="0" distL="114300" distR="114300" simplePos="0" relativeHeight="251661312" behindDoc="1" locked="0" layoutInCell="1" allowOverlap="1" wp14:anchorId="243ECC98" wp14:editId="183BA77B">
              <wp:simplePos x="0" y="0"/>
              <wp:positionH relativeFrom="page">
                <wp:posOffset>889000</wp:posOffset>
              </wp:positionH>
              <wp:positionV relativeFrom="page">
                <wp:posOffset>956733</wp:posOffset>
              </wp:positionV>
              <wp:extent cx="2172335" cy="219075"/>
              <wp:effectExtent l="0" t="0" r="1206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C6C8" w14:textId="77777777" w:rsidR="00860A9A" w:rsidRPr="004A7C79" w:rsidRDefault="0025313F" w:rsidP="00860A9A">
                          <w:pPr>
                            <w:spacing w:before="21"/>
                            <w:ind w:left="20"/>
                            <w:rPr>
                              <w:rFonts w:ascii="Dartmouth Ruzicka" w:hAnsi="Dartmouth Ruzicka"/>
                            </w:rPr>
                          </w:pPr>
                          <w:r>
                            <w:rPr>
                              <w:rFonts w:ascii="Dartmouth Ruzicka" w:hAnsi="Dartmouth Ruzicka"/>
                              <w:color w:val="00662D"/>
                            </w:rPr>
                            <w:t>Department of 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CC98" id="Text Box 8" o:spid="_x0000_s1028" type="#_x0000_t202" style="position:absolute;margin-left:70pt;margin-top:75.35pt;width:171.05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" filled="f" stroked="f">
              <v:textbox inset="0,0,0,0">
                <w:txbxContent>
                  <w:p w14:paraId="430BC6C8" w14:textId="77777777" w:rsidR="00860A9A" w:rsidRPr="004A7C79" w:rsidRDefault="0025313F" w:rsidP="00860A9A">
                    <w:pPr>
                      <w:spacing w:before="21"/>
                      <w:ind w:left="20"/>
                      <w:rPr>
                        <w:rFonts w:ascii="Dartmouth Ruzicka" w:hAnsi="Dartmouth Ruzicka"/>
                      </w:rPr>
                    </w:pPr>
                    <w:r>
                      <w:rPr>
                        <w:rFonts w:ascii="Dartmouth Ruzicka" w:hAnsi="Dartmouth Ruzicka"/>
                        <w:color w:val="00662D"/>
                      </w:rPr>
                      <w:t>Department of Music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F470D"/>
    <w:multiLevelType w:val="multilevel"/>
    <w:tmpl w:val="0FC6A4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764752CD"/>
    <w:multiLevelType w:val="hybridMultilevel"/>
    <w:tmpl w:val="5BAADBA4"/>
    <w:lvl w:ilvl="0" w:tplc="5688F5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5D5C44"/>
    <w:multiLevelType w:val="multilevel"/>
    <w:tmpl w:val="B0EA94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82017863">
    <w:abstractNumId w:val="1"/>
  </w:num>
  <w:num w:numId="2" w16cid:durableId="492796590">
    <w:abstractNumId w:val="0"/>
  </w:num>
  <w:num w:numId="3" w16cid:durableId="622611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568"/>
    <w:rsid w:val="00043FFE"/>
    <w:rsid w:val="0004507E"/>
    <w:rsid w:val="00054521"/>
    <w:rsid w:val="00090376"/>
    <w:rsid w:val="0015041B"/>
    <w:rsid w:val="00170DC4"/>
    <w:rsid w:val="00181568"/>
    <w:rsid w:val="0025313F"/>
    <w:rsid w:val="002A3EAA"/>
    <w:rsid w:val="004242C6"/>
    <w:rsid w:val="00425462"/>
    <w:rsid w:val="00445103"/>
    <w:rsid w:val="004A7C79"/>
    <w:rsid w:val="0053732F"/>
    <w:rsid w:val="00567E3A"/>
    <w:rsid w:val="005C46D8"/>
    <w:rsid w:val="005D0F83"/>
    <w:rsid w:val="006664E6"/>
    <w:rsid w:val="006B3D47"/>
    <w:rsid w:val="007745CF"/>
    <w:rsid w:val="007904A5"/>
    <w:rsid w:val="008066E9"/>
    <w:rsid w:val="00854301"/>
    <w:rsid w:val="00860A9A"/>
    <w:rsid w:val="0091167B"/>
    <w:rsid w:val="009C58F2"/>
    <w:rsid w:val="009C72C1"/>
    <w:rsid w:val="009E5274"/>
    <w:rsid w:val="00A0078E"/>
    <w:rsid w:val="00A43876"/>
    <w:rsid w:val="00AB3778"/>
    <w:rsid w:val="00B20455"/>
    <w:rsid w:val="00C17BB4"/>
    <w:rsid w:val="00C3549D"/>
    <w:rsid w:val="00CB45A7"/>
    <w:rsid w:val="00CC270B"/>
    <w:rsid w:val="00D458D2"/>
    <w:rsid w:val="00E7468A"/>
    <w:rsid w:val="00F12663"/>
    <w:rsid w:val="00F21011"/>
    <w:rsid w:val="00FB3D67"/>
    <w:rsid w:val="00FF1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ED826"/>
  <w15:chartTrackingRefBased/>
  <w15:docId w15:val="{11247E7E-4A52-7646-B288-1A737CEF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815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A9A"/>
    <w:pPr>
      <w:tabs>
        <w:tab w:val="center" w:pos="4680"/>
        <w:tab w:val="right" w:pos="9360"/>
      </w:tabs>
    </w:pPr>
  </w:style>
  <w:style w:type="character" w:customStyle="1" w:styleId="HeaderChar">
    <w:name w:val="Header Char"/>
    <w:basedOn w:val="DefaultParagraphFont"/>
    <w:link w:val="Header"/>
    <w:uiPriority w:val="99"/>
    <w:rsid w:val="00860A9A"/>
  </w:style>
  <w:style w:type="paragraph" w:styleId="Footer">
    <w:name w:val="footer"/>
    <w:basedOn w:val="Normal"/>
    <w:link w:val="FooterChar"/>
    <w:uiPriority w:val="99"/>
    <w:unhideWhenUsed/>
    <w:rsid w:val="00860A9A"/>
    <w:pPr>
      <w:tabs>
        <w:tab w:val="center" w:pos="4680"/>
        <w:tab w:val="right" w:pos="9360"/>
      </w:tabs>
    </w:pPr>
  </w:style>
  <w:style w:type="character" w:customStyle="1" w:styleId="FooterChar">
    <w:name w:val="Footer Char"/>
    <w:basedOn w:val="DefaultParagraphFont"/>
    <w:link w:val="Footer"/>
    <w:uiPriority w:val="99"/>
    <w:rsid w:val="00860A9A"/>
  </w:style>
  <w:style w:type="paragraph" w:styleId="BodyText">
    <w:name w:val="Body Text"/>
    <w:basedOn w:val="Normal"/>
    <w:link w:val="BodyTextChar"/>
    <w:uiPriority w:val="1"/>
    <w:qFormat/>
    <w:rsid w:val="00860A9A"/>
    <w:pPr>
      <w:widowControl w:val="0"/>
      <w:autoSpaceDE w:val="0"/>
      <w:autoSpaceDN w:val="0"/>
      <w:ind w:left="20"/>
    </w:pPr>
    <w:rPr>
      <w:rFonts w:ascii="Dartmouth Ruzicka" w:eastAsia="Dartmouth Ruzicka" w:hAnsi="Dartmouth Ruzicka" w:cs="Dartmouth Ruzicka"/>
      <w:sz w:val="17"/>
      <w:szCs w:val="17"/>
      <w:lang w:bidi="en-US"/>
    </w:rPr>
  </w:style>
  <w:style w:type="character" w:customStyle="1" w:styleId="BodyTextChar">
    <w:name w:val="Body Text Char"/>
    <w:basedOn w:val="DefaultParagraphFont"/>
    <w:link w:val="BodyText"/>
    <w:uiPriority w:val="1"/>
    <w:rsid w:val="00860A9A"/>
    <w:rPr>
      <w:rFonts w:ascii="Dartmouth Ruzicka" w:eastAsia="Dartmouth Ruzicka" w:hAnsi="Dartmouth Ruzicka" w:cs="Dartmouth Ruzicka"/>
      <w:sz w:val="17"/>
      <w:szCs w:val="17"/>
      <w:lang w:bidi="en-US"/>
    </w:rPr>
  </w:style>
  <w:style w:type="paragraph" w:styleId="NormalWeb">
    <w:name w:val="Normal (Web)"/>
    <w:basedOn w:val="Normal"/>
    <w:uiPriority w:val="99"/>
    <w:semiHidden/>
    <w:unhideWhenUsed/>
    <w:rsid w:val="004A7C79"/>
    <w:rPr>
      <w:rFonts w:ascii="Times New Roman" w:hAnsi="Times New Roman" w:cs="Times New Roman"/>
    </w:rPr>
  </w:style>
  <w:style w:type="character" w:styleId="Hyperlink">
    <w:name w:val="Hyperlink"/>
    <w:basedOn w:val="DefaultParagraphFont"/>
    <w:uiPriority w:val="99"/>
    <w:unhideWhenUsed/>
    <w:rsid w:val="004A7C79"/>
    <w:rPr>
      <w:color w:val="0563C1" w:themeColor="hyperlink"/>
      <w:u w:val="single"/>
    </w:rPr>
  </w:style>
  <w:style w:type="character" w:styleId="UnresolvedMention">
    <w:name w:val="Unresolved Mention"/>
    <w:basedOn w:val="DefaultParagraphFont"/>
    <w:uiPriority w:val="99"/>
    <w:rsid w:val="0025313F"/>
    <w:rPr>
      <w:color w:val="605E5C"/>
      <w:shd w:val="clear" w:color="auto" w:fill="E1DFDD"/>
    </w:rPr>
  </w:style>
  <w:style w:type="character" w:styleId="FollowedHyperlink">
    <w:name w:val="FollowedHyperlink"/>
    <w:basedOn w:val="DefaultParagraphFont"/>
    <w:uiPriority w:val="99"/>
    <w:semiHidden/>
    <w:unhideWhenUsed/>
    <w:rsid w:val="0025313F"/>
    <w:rPr>
      <w:color w:val="954F72" w:themeColor="followedHyperlink"/>
      <w:u w:val="single"/>
    </w:rPr>
  </w:style>
  <w:style w:type="paragraph" w:styleId="ListParagraph">
    <w:name w:val="List Paragraph"/>
    <w:basedOn w:val="Normal"/>
    <w:uiPriority w:val="34"/>
    <w:qFormat/>
    <w:rsid w:val="00181568"/>
    <w:pPr>
      <w:ind w:left="720"/>
      <w:contextualSpacing/>
    </w:pPr>
  </w:style>
  <w:style w:type="table" w:styleId="TableGrid">
    <w:name w:val="Table Grid"/>
    <w:basedOn w:val="TableNormal"/>
    <w:uiPriority w:val="39"/>
    <w:rsid w:val="00181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88998">
      <w:bodyDiv w:val="1"/>
      <w:marLeft w:val="0"/>
      <w:marRight w:val="0"/>
      <w:marTop w:val="0"/>
      <w:marBottom w:val="0"/>
      <w:divBdr>
        <w:top w:val="none" w:sz="0" w:space="0" w:color="auto"/>
        <w:left w:val="none" w:sz="0" w:space="0" w:color="auto"/>
        <w:bottom w:val="none" w:sz="0" w:space="0" w:color="auto"/>
        <w:right w:val="none" w:sz="0" w:space="0" w:color="auto"/>
      </w:divBdr>
      <w:divsChild>
        <w:div w:id="269432429">
          <w:marLeft w:val="0"/>
          <w:marRight w:val="0"/>
          <w:marTop w:val="0"/>
          <w:marBottom w:val="0"/>
          <w:divBdr>
            <w:top w:val="none" w:sz="0" w:space="0" w:color="auto"/>
            <w:left w:val="none" w:sz="0" w:space="0" w:color="auto"/>
            <w:bottom w:val="none" w:sz="0" w:space="0" w:color="auto"/>
            <w:right w:val="none" w:sz="0" w:space="0" w:color="auto"/>
          </w:divBdr>
        </w:div>
      </w:divsChild>
    </w:div>
    <w:div w:id="525682439">
      <w:bodyDiv w:val="1"/>
      <w:marLeft w:val="0"/>
      <w:marRight w:val="0"/>
      <w:marTop w:val="0"/>
      <w:marBottom w:val="0"/>
      <w:divBdr>
        <w:top w:val="none" w:sz="0" w:space="0" w:color="auto"/>
        <w:left w:val="none" w:sz="0" w:space="0" w:color="auto"/>
        <w:bottom w:val="none" w:sz="0" w:space="0" w:color="auto"/>
        <w:right w:val="none" w:sz="0" w:space="0" w:color="auto"/>
      </w:divBdr>
    </w:div>
    <w:div w:id="1088694633">
      <w:bodyDiv w:val="1"/>
      <w:marLeft w:val="0"/>
      <w:marRight w:val="0"/>
      <w:marTop w:val="0"/>
      <w:marBottom w:val="0"/>
      <w:divBdr>
        <w:top w:val="none" w:sz="0" w:space="0" w:color="auto"/>
        <w:left w:val="none" w:sz="0" w:space="0" w:color="auto"/>
        <w:bottom w:val="none" w:sz="0" w:space="0" w:color="auto"/>
        <w:right w:val="none" w:sz="0" w:space="0" w:color="auto"/>
      </w:divBdr>
    </w:div>
    <w:div w:id="1121923558">
      <w:bodyDiv w:val="1"/>
      <w:marLeft w:val="0"/>
      <w:marRight w:val="0"/>
      <w:marTop w:val="0"/>
      <w:marBottom w:val="0"/>
      <w:divBdr>
        <w:top w:val="none" w:sz="0" w:space="0" w:color="auto"/>
        <w:left w:val="none" w:sz="0" w:space="0" w:color="auto"/>
        <w:bottom w:val="none" w:sz="0" w:space="0" w:color="auto"/>
        <w:right w:val="none" w:sz="0" w:space="0" w:color="auto"/>
      </w:divBdr>
    </w:div>
    <w:div w:id="1590120592">
      <w:bodyDiv w:val="1"/>
      <w:marLeft w:val="0"/>
      <w:marRight w:val="0"/>
      <w:marTop w:val="0"/>
      <w:marBottom w:val="0"/>
      <w:divBdr>
        <w:top w:val="none" w:sz="0" w:space="0" w:color="auto"/>
        <w:left w:val="none" w:sz="0" w:space="0" w:color="auto"/>
        <w:bottom w:val="none" w:sz="0" w:space="0" w:color="auto"/>
        <w:right w:val="none" w:sz="0" w:space="0" w:color="auto"/>
      </w:divBdr>
    </w:div>
    <w:div w:id="1962491485">
      <w:bodyDiv w:val="1"/>
      <w:marLeft w:val="0"/>
      <w:marRight w:val="0"/>
      <w:marTop w:val="0"/>
      <w:marBottom w:val="0"/>
      <w:divBdr>
        <w:top w:val="none" w:sz="0" w:space="0" w:color="auto"/>
        <w:left w:val="none" w:sz="0" w:space="0" w:color="auto"/>
        <w:bottom w:val="none" w:sz="0" w:space="0" w:color="auto"/>
        <w:right w:val="none" w:sz="0" w:space="0" w:color="auto"/>
      </w:divBdr>
      <w:divsChild>
        <w:div w:id="61606757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artmouth.edu/reg/calendar/term/22_23_term_calendar.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002bng/Documents/Music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Music_letterhead.dotx</Template>
  <TotalTime>1</TotalTime>
  <Pages>3</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Grant Alexander Cook</cp:lastModifiedBy>
  <cp:revision>2</cp:revision>
  <cp:lastPrinted>2018-03-01T14:25:00Z</cp:lastPrinted>
  <dcterms:created xsi:type="dcterms:W3CDTF">2022-08-10T17:23:00Z</dcterms:created>
  <dcterms:modified xsi:type="dcterms:W3CDTF">2022-08-10T17:23:00Z</dcterms:modified>
</cp:coreProperties>
</file>